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9414AE" w14:textId="77777777" w:rsidR="009836AB" w:rsidRPr="002171AE" w:rsidRDefault="009836AB" w:rsidP="00040D1D">
      <w:pPr>
        <w:pStyle w:val="Title"/>
        <w:rPr>
          <w:sz w:val="28"/>
          <w:szCs w:val="21"/>
        </w:rPr>
      </w:pPr>
      <w:r w:rsidRPr="002171AE">
        <w:rPr>
          <w:sz w:val="28"/>
          <w:szCs w:val="21"/>
        </w:rPr>
        <w:t>My Life PLAN</w:t>
      </w:r>
    </w:p>
    <w:p w14:paraId="77449784" w14:textId="77777777" w:rsidR="009836AB" w:rsidRDefault="00D26424" w:rsidP="009836AB">
      <w:pPr>
        <w:pStyle w:val="Heading1"/>
      </w:pPr>
      <w:r>
        <w:t>Eulogy</w:t>
      </w:r>
    </w:p>
    <w:p w14:paraId="1D75A10F" w14:textId="77777777" w:rsidR="009836AB" w:rsidRPr="00976BB2" w:rsidRDefault="009836AB" w:rsidP="009836AB">
      <w:pPr>
        <w:pStyle w:val="Comment"/>
      </w:pPr>
      <w:r w:rsidRPr="00976BB2">
        <w:t xml:space="preserve">How do </w:t>
      </w:r>
      <w:r w:rsidR="00D26424">
        <w:t>I</w:t>
      </w:r>
      <w:r w:rsidRPr="00976BB2">
        <w:t xml:space="preserve"> want to be remembered?</w:t>
      </w:r>
    </w:p>
    <w:p w14:paraId="101C6552" w14:textId="77777777" w:rsidR="002152F0" w:rsidRDefault="009836AB" w:rsidP="009836AB">
      <w:pPr>
        <w:pStyle w:val="Text1"/>
      </w:pPr>
      <w:r>
        <w:rPr>
          <w:i/>
        </w:rPr>
        <w:t>God</w:t>
      </w:r>
      <w:r>
        <w:rPr>
          <w:i/>
        </w:rPr>
        <w:tab/>
      </w:r>
    </w:p>
    <w:p w14:paraId="20EB747F" w14:textId="77777777" w:rsidR="002152F0" w:rsidRDefault="002152F0" w:rsidP="009836AB">
      <w:pPr>
        <w:pStyle w:val="Text1"/>
        <w:rPr>
          <w:i/>
        </w:rPr>
      </w:pPr>
    </w:p>
    <w:p w14:paraId="69562902" w14:textId="77777777" w:rsidR="002152F0" w:rsidRDefault="002152F0" w:rsidP="009836AB">
      <w:pPr>
        <w:pStyle w:val="Text1"/>
        <w:rPr>
          <w:i/>
        </w:rPr>
      </w:pPr>
    </w:p>
    <w:p w14:paraId="4F861126" w14:textId="77777777" w:rsidR="002152F0" w:rsidRDefault="002152F0" w:rsidP="009836AB">
      <w:pPr>
        <w:pStyle w:val="Text1"/>
        <w:rPr>
          <w:i/>
        </w:rPr>
      </w:pPr>
    </w:p>
    <w:p w14:paraId="44B08AE6" w14:textId="29702D49" w:rsidR="009836AB" w:rsidRPr="00446A6F" w:rsidRDefault="001E10C9" w:rsidP="009836AB">
      <w:pPr>
        <w:pStyle w:val="Text1"/>
      </w:pPr>
      <w:r>
        <w:t xml:space="preserve"> </w:t>
      </w:r>
    </w:p>
    <w:p w14:paraId="0BD6836C" w14:textId="1D0DA805" w:rsidR="00A00F44" w:rsidRDefault="002152F0" w:rsidP="009836AB">
      <w:pPr>
        <w:pStyle w:val="Text1"/>
        <w:rPr>
          <w:i/>
        </w:rPr>
      </w:pPr>
      <w:r>
        <w:rPr>
          <w:i/>
        </w:rPr>
        <w:t xml:space="preserve">My </w:t>
      </w:r>
      <w:r w:rsidR="008059B7">
        <w:rPr>
          <w:i/>
        </w:rPr>
        <w:t>Spouse</w:t>
      </w:r>
    </w:p>
    <w:p w14:paraId="2880A852" w14:textId="77777777" w:rsidR="00A00F44" w:rsidRDefault="00A00F44" w:rsidP="009836AB">
      <w:pPr>
        <w:pStyle w:val="Text1"/>
        <w:rPr>
          <w:i/>
        </w:rPr>
      </w:pPr>
    </w:p>
    <w:p w14:paraId="4DC42556" w14:textId="77777777" w:rsidR="00A00F44" w:rsidRDefault="00A00F44" w:rsidP="009836AB">
      <w:pPr>
        <w:pStyle w:val="Text1"/>
        <w:rPr>
          <w:i/>
        </w:rPr>
      </w:pPr>
    </w:p>
    <w:p w14:paraId="3D59BDDB" w14:textId="77777777" w:rsidR="00A00F44" w:rsidRDefault="00A00F44" w:rsidP="009836AB">
      <w:pPr>
        <w:pStyle w:val="Text1"/>
        <w:rPr>
          <w:i/>
        </w:rPr>
      </w:pPr>
    </w:p>
    <w:p w14:paraId="43CD7A36" w14:textId="78D9247D" w:rsidR="009836AB" w:rsidRDefault="009836AB" w:rsidP="009836AB">
      <w:pPr>
        <w:pStyle w:val="Text1"/>
      </w:pPr>
      <w:r>
        <w:tab/>
      </w:r>
      <w:r w:rsidR="00984A8C">
        <w:t xml:space="preserve"> </w:t>
      </w:r>
    </w:p>
    <w:p w14:paraId="7C6E8564" w14:textId="77777777" w:rsidR="00A00F44" w:rsidRDefault="009C27A3" w:rsidP="00A00F44">
      <w:pPr>
        <w:pStyle w:val="Text1"/>
      </w:pPr>
      <w:r>
        <w:rPr>
          <w:i/>
        </w:rPr>
        <w:t>My Kids</w:t>
      </w:r>
      <w:r w:rsidR="009836AB">
        <w:tab/>
      </w:r>
    </w:p>
    <w:p w14:paraId="1E443344" w14:textId="77777777" w:rsidR="00A00F44" w:rsidRDefault="00A00F44" w:rsidP="00A00F44">
      <w:pPr>
        <w:pStyle w:val="Text1"/>
      </w:pPr>
    </w:p>
    <w:p w14:paraId="058611D2" w14:textId="77777777" w:rsidR="00A00F44" w:rsidRDefault="00A00F44" w:rsidP="00A00F44">
      <w:pPr>
        <w:pStyle w:val="Text1"/>
      </w:pPr>
    </w:p>
    <w:p w14:paraId="0AFA6B43" w14:textId="77777777" w:rsidR="00A00F44" w:rsidRDefault="00A00F44" w:rsidP="00A00F44">
      <w:pPr>
        <w:pStyle w:val="Text1"/>
      </w:pPr>
    </w:p>
    <w:p w14:paraId="2955D5DD" w14:textId="77777777" w:rsidR="00A00F44" w:rsidRDefault="00A00F44" w:rsidP="00A00F44">
      <w:pPr>
        <w:pStyle w:val="Text1"/>
      </w:pPr>
    </w:p>
    <w:p w14:paraId="1D8AB334" w14:textId="08FDEC09" w:rsidR="005F4F90" w:rsidRDefault="005F4F90" w:rsidP="00A00F44">
      <w:pPr>
        <w:pStyle w:val="Text1"/>
      </w:pPr>
      <w:r>
        <w:rPr>
          <w:i/>
        </w:rPr>
        <w:t>My Neighbors</w:t>
      </w:r>
      <w:r>
        <w:tab/>
      </w:r>
    </w:p>
    <w:p w14:paraId="1054D6C3" w14:textId="77777777" w:rsidR="00A00F44" w:rsidRDefault="00A00F44" w:rsidP="00A00F44">
      <w:pPr>
        <w:pStyle w:val="Text1"/>
      </w:pPr>
    </w:p>
    <w:p w14:paraId="4F8B8764" w14:textId="77777777" w:rsidR="00A00F44" w:rsidRDefault="00A00F44" w:rsidP="005F4F90">
      <w:pPr>
        <w:pStyle w:val="Text1"/>
        <w:rPr>
          <w:i/>
        </w:rPr>
      </w:pPr>
    </w:p>
    <w:p w14:paraId="492E5DA2" w14:textId="77777777" w:rsidR="00A00F44" w:rsidRDefault="00A00F44" w:rsidP="005F4F90">
      <w:pPr>
        <w:pStyle w:val="Text1"/>
        <w:rPr>
          <w:i/>
        </w:rPr>
      </w:pPr>
    </w:p>
    <w:p w14:paraId="66B91ED6" w14:textId="77777777" w:rsidR="00A00F44" w:rsidRDefault="005F4F90" w:rsidP="00A00F44">
      <w:pPr>
        <w:pStyle w:val="Text1"/>
        <w:rPr>
          <w:i/>
        </w:rPr>
      </w:pPr>
      <w:r>
        <w:rPr>
          <w:i/>
        </w:rPr>
        <w:lastRenderedPageBreak/>
        <w:t>My Friends</w:t>
      </w:r>
    </w:p>
    <w:p w14:paraId="5EC01A28" w14:textId="77777777" w:rsidR="00A00F44" w:rsidRDefault="00A00F44" w:rsidP="00A00F44">
      <w:pPr>
        <w:pStyle w:val="Text1"/>
        <w:rPr>
          <w:i/>
        </w:rPr>
      </w:pPr>
    </w:p>
    <w:p w14:paraId="5AADF452" w14:textId="77777777" w:rsidR="00A00F44" w:rsidRDefault="00A00F44" w:rsidP="00A00F44">
      <w:pPr>
        <w:pStyle w:val="Text1"/>
        <w:rPr>
          <w:i/>
        </w:rPr>
      </w:pPr>
    </w:p>
    <w:p w14:paraId="5CA3E0F7" w14:textId="77777777" w:rsidR="00A00F44" w:rsidRDefault="00A00F44" w:rsidP="00A00F44">
      <w:pPr>
        <w:pStyle w:val="Text1"/>
        <w:rPr>
          <w:i/>
        </w:rPr>
      </w:pPr>
    </w:p>
    <w:p w14:paraId="25CAE6B2" w14:textId="2E375A15" w:rsidR="00A00F44" w:rsidRDefault="00A00F44" w:rsidP="00A00F44">
      <w:pPr>
        <w:pStyle w:val="Text1"/>
      </w:pPr>
      <w:r>
        <w:rPr>
          <w:i/>
        </w:rPr>
        <w:t>Othe</w:t>
      </w:r>
      <w:bookmarkStart w:id="0" w:name="_GoBack"/>
      <w:bookmarkEnd w:id="0"/>
      <w:r>
        <w:rPr>
          <w:i/>
        </w:rPr>
        <w:t>rs</w:t>
      </w:r>
      <w:r w:rsidR="005F4F90">
        <w:tab/>
      </w:r>
    </w:p>
    <w:p w14:paraId="1B098D47" w14:textId="77777777" w:rsidR="00A00F44" w:rsidRDefault="00A00F44" w:rsidP="00A00F44">
      <w:pPr>
        <w:pStyle w:val="Text1"/>
      </w:pPr>
    </w:p>
    <w:p w14:paraId="688F6523" w14:textId="77777777" w:rsidR="00A00F44" w:rsidRDefault="00A00F44" w:rsidP="00A00F44">
      <w:pPr>
        <w:pStyle w:val="Text1"/>
      </w:pPr>
    </w:p>
    <w:p w14:paraId="534DBDFE" w14:textId="587DAE2A" w:rsidR="009836AB" w:rsidRPr="00A00F44" w:rsidRDefault="009836AB" w:rsidP="00A00F44">
      <w:pPr>
        <w:pStyle w:val="Text1"/>
        <w:rPr>
          <w:b/>
        </w:rPr>
      </w:pPr>
      <w:r w:rsidRPr="00A00F44">
        <w:rPr>
          <w:b/>
        </w:rPr>
        <w:t>Priorities</w:t>
      </w:r>
    </w:p>
    <w:p w14:paraId="687EAB2A" w14:textId="77777777" w:rsidR="009836AB" w:rsidRDefault="009836AB" w:rsidP="009836AB">
      <w:pPr>
        <w:pStyle w:val="Comment"/>
        <w:spacing w:after="260"/>
        <w:ind w:left="274"/>
      </w:pPr>
      <w:r>
        <w:t xml:space="preserve">What </w:t>
      </w:r>
      <w:r w:rsidR="00D26424">
        <w:t>matters most?</w:t>
      </w:r>
    </w:p>
    <w:p w14:paraId="388D5B30" w14:textId="7226F5D9" w:rsidR="00F7704B" w:rsidRDefault="00F7704B" w:rsidP="00F7704B">
      <w:pPr>
        <w:pStyle w:val="Comment"/>
        <w:spacing w:before="100" w:beforeAutospacing="1"/>
        <w:ind w:left="274"/>
      </w:pPr>
      <w:r>
        <w:rPr>
          <w:i w:val="0"/>
        </w:rPr>
        <w:t>Personal:</w:t>
      </w:r>
      <w:r>
        <w:t xml:space="preserve"> </w:t>
      </w:r>
    </w:p>
    <w:p w14:paraId="5BB28642" w14:textId="77777777" w:rsidR="00A00F44" w:rsidRPr="00F7704B" w:rsidRDefault="00A00F44" w:rsidP="00F7704B">
      <w:pPr>
        <w:pStyle w:val="Comment"/>
        <w:spacing w:before="100" w:beforeAutospacing="1"/>
        <w:ind w:left="274"/>
      </w:pPr>
    </w:p>
    <w:p w14:paraId="1BBFDACA" w14:textId="1A846C5B" w:rsidR="00F7704B" w:rsidRDefault="00F7704B" w:rsidP="00F7704B">
      <w:pPr>
        <w:pStyle w:val="Comment"/>
        <w:spacing w:before="100" w:beforeAutospacing="1"/>
        <w:ind w:left="274"/>
      </w:pPr>
      <w:r>
        <w:rPr>
          <w:i w:val="0"/>
        </w:rPr>
        <w:t xml:space="preserve">Relational: </w:t>
      </w:r>
    </w:p>
    <w:p w14:paraId="653DA650" w14:textId="77777777" w:rsidR="00A00F44" w:rsidRDefault="00A00F44" w:rsidP="00F7704B">
      <w:pPr>
        <w:pStyle w:val="Comment"/>
        <w:spacing w:before="100" w:beforeAutospacing="1"/>
        <w:ind w:left="274"/>
        <w:rPr>
          <w:i w:val="0"/>
        </w:rPr>
      </w:pPr>
    </w:p>
    <w:p w14:paraId="71448807" w14:textId="022FF294" w:rsidR="00F7704B" w:rsidRDefault="00F7704B" w:rsidP="00F7704B">
      <w:pPr>
        <w:pStyle w:val="Comment"/>
        <w:spacing w:before="100" w:beforeAutospacing="1"/>
        <w:ind w:left="274"/>
      </w:pPr>
      <w:r>
        <w:rPr>
          <w:i w:val="0"/>
        </w:rPr>
        <w:t xml:space="preserve">Vocational: </w:t>
      </w:r>
    </w:p>
    <w:p w14:paraId="0479D5CF" w14:textId="77777777" w:rsidR="00A00F44" w:rsidRDefault="00A00F44" w:rsidP="00F7704B">
      <w:pPr>
        <w:pStyle w:val="Comment"/>
        <w:spacing w:before="100" w:beforeAutospacing="1"/>
        <w:ind w:left="274"/>
        <w:rPr>
          <w:i w:val="0"/>
        </w:rPr>
      </w:pPr>
    </w:p>
    <w:p w14:paraId="45B6E3A8" w14:textId="77777777" w:rsidR="00F7704B" w:rsidRPr="00F7704B" w:rsidRDefault="00F7704B" w:rsidP="00F7704B">
      <w:pPr>
        <w:pStyle w:val="Comment"/>
        <w:spacing w:before="100" w:beforeAutospacing="1"/>
        <w:ind w:left="274"/>
        <w:rPr>
          <w:i w:val="0"/>
        </w:rPr>
      </w:pPr>
    </w:p>
    <w:p w14:paraId="45AA13F6" w14:textId="53EAECAF" w:rsidR="00DA1344" w:rsidRDefault="00A00F44" w:rsidP="009836AB">
      <w:pPr>
        <w:pStyle w:val="Priorities"/>
      </w:pPr>
      <w:r>
        <w:t xml:space="preserve"> </w:t>
      </w:r>
    </w:p>
    <w:p w14:paraId="7686E896" w14:textId="7B4FA483" w:rsidR="00A00F44" w:rsidRDefault="00A00F44" w:rsidP="009836AB">
      <w:pPr>
        <w:pStyle w:val="Priorities"/>
      </w:pPr>
      <w:r>
        <w:t xml:space="preserve"> </w:t>
      </w:r>
    </w:p>
    <w:p w14:paraId="39671C8B" w14:textId="095E02DA" w:rsidR="00A00F44" w:rsidRDefault="00A00F44" w:rsidP="009836AB">
      <w:pPr>
        <w:pStyle w:val="Priorities"/>
      </w:pPr>
      <w:r>
        <w:t xml:space="preserve"> </w:t>
      </w:r>
    </w:p>
    <w:p w14:paraId="76A02003" w14:textId="27077135" w:rsidR="00A00F44" w:rsidRDefault="00A00F44" w:rsidP="009836AB">
      <w:pPr>
        <w:pStyle w:val="Priorities"/>
      </w:pPr>
      <w:r>
        <w:t xml:space="preserve"> </w:t>
      </w:r>
    </w:p>
    <w:p w14:paraId="638ECAE7" w14:textId="580522F6" w:rsidR="00A00F44" w:rsidRDefault="00A00F44" w:rsidP="009836AB">
      <w:pPr>
        <w:pStyle w:val="Priorities"/>
      </w:pPr>
      <w:r>
        <w:t xml:space="preserve"> </w:t>
      </w:r>
    </w:p>
    <w:p w14:paraId="581B1075" w14:textId="0F940D95" w:rsidR="00A00F44" w:rsidRDefault="00A00F44" w:rsidP="009836AB">
      <w:pPr>
        <w:pStyle w:val="Priorities"/>
      </w:pPr>
      <w:r>
        <w:t xml:space="preserve"> </w:t>
      </w:r>
    </w:p>
    <w:p w14:paraId="3DD9D79C" w14:textId="22153202" w:rsidR="00A00F44" w:rsidRDefault="00A00F44" w:rsidP="009836AB">
      <w:pPr>
        <w:pStyle w:val="Priorities"/>
      </w:pPr>
      <w:r>
        <w:t xml:space="preserve"> </w:t>
      </w:r>
    </w:p>
    <w:p w14:paraId="222C44E1" w14:textId="206154C8" w:rsidR="00A00F44" w:rsidRDefault="00A00F44" w:rsidP="009836AB">
      <w:pPr>
        <w:pStyle w:val="Priorities"/>
      </w:pPr>
      <w:r>
        <w:t xml:space="preserve"> </w:t>
      </w:r>
    </w:p>
    <w:p w14:paraId="50FE36CD" w14:textId="00CA41D8" w:rsidR="00A00F44" w:rsidRDefault="00A00F44" w:rsidP="009836AB">
      <w:pPr>
        <w:pStyle w:val="Priorities"/>
      </w:pPr>
      <w:r>
        <w:t xml:space="preserve"> </w:t>
      </w:r>
    </w:p>
    <w:p w14:paraId="6A4C9E4F" w14:textId="08B0CA9F" w:rsidR="00A00F44" w:rsidRDefault="00A00F44" w:rsidP="009836AB">
      <w:pPr>
        <w:pStyle w:val="Priorities"/>
      </w:pPr>
      <w:r>
        <w:t xml:space="preserve"> </w:t>
      </w:r>
    </w:p>
    <w:p w14:paraId="0159F588" w14:textId="213D8CD7" w:rsidR="00A00F44" w:rsidRDefault="00A00F44" w:rsidP="009836AB">
      <w:pPr>
        <w:pStyle w:val="Priorities"/>
      </w:pPr>
      <w:r>
        <w:t xml:space="preserve"> </w:t>
      </w:r>
    </w:p>
    <w:p w14:paraId="5150DEA9" w14:textId="77777777" w:rsidR="00A00F44" w:rsidRDefault="00A00F44" w:rsidP="009836AB">
      <w:pPr>
        <w:pStyle w:val="Priorities"/>
      </w:pPr>
    </w:p>
    <w:p w14:paraId="0513688E" w14:textId="77777777" w:rsidR="009836AB" w:rsidRDefault="009836AB" w:rsidP="009836AB">
      <w:pPr>
        <w:pStyle w:val="Heading1"/>
      </w:pPr>
      <w:r>
        <w:lastRenderedPageBreak/>
        <w:t>Action Plans</w:t>
      </w:r>
    </w:p>
    <w:p w14:paraId="549ECE9A" w14:textId="77777777" w:rsidR="00F5300E" w:rsidRPr="00856F96" w:rsidRDefault="00F5300E" w:rsidP="00856F96">
      <w:pPr>
        <w:pStyle w:val="Heading2"/>
        <w:spacing w:before="260"/>
        <w:rPr>
          <w:b w:val="0"/>
        </w:rPr>
      </w:pPr>
      <w:r w:rsidRPr="00856F96">
        <w:rPr>
          <w:b w:val="0"/>
        </w:rPr>
        <w:t xml:space="preserve">How </w:t>
      </w:r>
      <w:r w:rsidR="003739F2" w:rsidRPr="00856F96">
        <w:rPr>
          <w:b w:val="0"/>
        </w:rPr>
        <w:t xml:space="preserve">can I get from </w:t>
      </w:r>
      <w:r w:rsidRPr="00856F96">
        <w:rPr>
          <w:b w:val="0"/>
        </w:rPr>
        <w:t xml:space="preserve">here to where </w:t>
      </w:r>
      <w:r w:rsidR="003739F2" w:rsidRPr="00856F96">
        <w:rPr>
          <w:b w:val="0"/>
        </w:rPr>
        <w:t xml:space="preserve">I </w:t>
      </w:r>
      <w:r w:rsidRPr="00856F96">
        <w:rPr>
          <w:b w:val="0"/>
        </w:rPr>
        <w:t>want to be?</w:t>
      </w:r>
    </w:p>
    <w:p w14:paraId="6B68BA91" w14:textId="53FEEE4C" w:rsidR="009836AB" w:rsidRDefault="009836AB" w:rsidP="00856F96">
      <w:pPr>
        <w:pStyle w:val="Heading2"/>
        <w:spacing w:before="260"/>
      </w:pPr>
      <w:bookmarkStart w:id="1" w:name="OLE_LINK5"/>
      <w:bookmarkStart w:id="2" w:name="OLE_LINK6"/>
      <w:r w:rsidRPr="00337128">
        <w:t xml:space="preserve">Account 1: </w:t>
      </w:r>
      <w:r w:rsidR="00FF6743">
        <w:t>God/Spiritual</w:t>
      </w:r>
    </w:p>
    <w:p w14:paraId="2BCA379A" w14:textId="77777777" w:rsidR="00CD02B7" w:rsidRDefault="00CD02B7" w:rsidP="00856F96">
      <w:pPr>
        <w:pStyle w:val="Heading3"/>
      </w:pPr>
      <w:r w:rsidRPr="007F18DC">
        <w:t>Purpose Statement:</w:t>
      </w:r>
    </w:p>
    <w:p w14:paraId="4F7CA830" w14:textId="04ECB650" w:rsidR="00A00F44" w:rsidRDefault="00A00F44" w:rsidP="00856F96">
      <w:pPr>
        <w:pStyle w:val="Heading3"/>
      </w:pPr>
    </w:p>
    <w:p w14:paraId="081AD715" w14:textId="77777777" w:rsidR="00A00F44" w:rsidRPr="00A00F44" w:rsidRDefault="00A00F44" w:rsidP="00A00F44">
      <w:pPr>
        <w:pStyle w:val="Heading4"/>
      </w:pPr>
    </w:p>
    <w:p w14:paraId="7D316D74" w14:textId="267AC8F8" w:rsidR="009836AB" w:rsidRPr="00172204" w:rsidRDefault="00CD02B7" w:rsidP="00856F96">
      <w:pPr>
        <w:pStyle w:val="Heading3"/>
      </w:pPr>
      <w:r>
        <w:t xml:space="preserve">Envisioned </w:t>
      </w:r>
      <w:r w:rsidR="009836AB" w:rsidRPr="00172204">
        <w:t>Future:</w:t>
      </w:r>
    </w:p>
    <w:p w14:paraId="32374FFF" w14:textId="77777777" w:rsidR="00A00F44" w:rsidRDefault="00A00F44" w:rsidP="00856F96">
      <w:pPr>
        <w:pStyle w:val="Heading3"/>
      </w:pPr>
    </w:p>
    <w:p w14:paraId="4042A53D" w14:textId="77777777" w:rsidR="00A00F44" w:rsidRDefault="00A00F44" w:rsidP="00856F96">
      <w:pPr>
        <w:pStyle w:val="Heading3"/>
      </w:pPr>
    </w:p>
    <w:p w14:paraId="12E8FCE0" w14:textId="0F04A535" w:rsidR="009836AB" w:rsidRDefault="00CD02B7" w:rsidP="00856F96">
      <w:pPr>
        <w:pStyle w:val="Heading3"/>
      </w:pPr>
      <w:r>
        <w:t>Inspiring Quote</w:t>
      </w:r>
      <w:r w:rsidR="009836AB">
        <w:t>:</w:t>
      </w:r>
    </w:p>
    <w:p w14:paraId="7B1BCB10" w14:textId="77777777" w:rsidR="00A00F44" w:rsidRDefault="00A00F44" w:rsidP="00A917FE">
      <w:pPr>
        <w:pStyle w:val="Heading3"/>
      </w:pPr>
    </w:p>
    <w:p w14:paraId="63ADC0C2" w14:textId="77777777" w:rsidR="00A00F44" w:rsidRDefault="00A00F44" w:rsidP="00A917FE">
      <w:pPr>
        <w:pStyle w:val="Heading3"/>
      </w:pPr>
    </w:p>
    <w:p w14:paraId="4A550194" w14:textId="08BA0711" w:rsidR="00A917FE" w:rsidRPr="00A917FE" w:rsidRDefault="009836AB" w:rsidP="00A917FE">
      <w:pPr>
        <w:pStyle w:val="Heading3"/>
      </w:pPr>
      <w:r>
        <w:t>Current Reality:</w:t>
      </w:r>
    </w:p>
    <w:p w14:paraId="0922CBCF" w14:textId="77777777" w:rsidR="00A917FE" w:rsidRDefault="00A917FE" w:rsidP="00A917FE">
      <w:pPr>
        <w:pStyle w:val="Bullet"/>
        <w:numPr>
          <w:ilvl w:val="0"/>
          <w:numId w:val="0"/>
        </w:numPr>
        <w:spacing w:before="0"/>
        <w:ind w:left="994"/>
      </w:pPr>
    </w:p>
    <w:p w14:paraId="59DCEED2" w14:textId="77777777" w:rsidR="00A00F44" w:rsidRDefault="00A00F44" w:rsidP="00856F96">
      <w:pPr>
        <w:pStyle w:val="Heading3"/>
      </w:pPr>
    </w:p>
    <w:p w14:paraId="4E33413E" w14:textId="77777777" w:rsidR="00A00F44" w:rsidRDefault="00A00F44" w:rsidP="00856F96">
      <w:pPr>
        <w:pStyle w:val="Heading3"/>
      </w:pPr>
    </w:p>
    <w:p w14:paraId="01305B6E" w14:textId="77777777" w:rsidR="00A00F44" w:rsidRDefault="00A00F44" w:rsidP="00856F96">
      <w:pPr>
        <w:pStyle w:val="Heading3"/>
      </w:pPr>
    </w:p>
    <w:p w14:paraId="5330E555" w14:textId="77777777" w:rsidR="00A00F44" w:rsidRDefault="00A00F44" w:rsidP="00856F96">
      <w:pPr>
        <w:pStyle w:val="Heading3"/>
      </w:pPr>
    </w:p>
    <w:p w14:paraId="7049DBD6" w14:textId="37304E19" w:rsidR="009836AB" w:rsidRDefault="009836AB" w:rsidP="00856F96">
      <w:pPr>
        <w:pStyle w:val="Heading3"/>
      </w:pPr>
      <w:r>
        <w:t>Specific Commitments:</w:t>
      </w:r>
    </w:p>
    <w:p w14:paraId="589AFC1C" w14:textId="77777777" w:rsidR="006661D7" w:rsidRDefault="006661D7" w:rsidP="006661D7">
      <w:pPr>
        <w:pStyle w:val="Bullet"/>
        <w:numPr>
          <w:ilvl w:val="0"/>
          <w:numId w:val="0"/>
        </w:numPr>
        <w:spacing w:before="0"/>
        <w:ind w:left="994"/>
      </w:pPr>
    </w:p>
    <w:bookmarkEnd w:id="1"/>
    <w:bookmarkEnd w:id="2"/>
    <w:p w14:paraId="764EAEC0" w14:textId="77777777" w:rsidR="00A00F44" w:rsidRDefault="00A00F44" w:rsidP="00856F96">
      <w:pPr>
        <w:pStyle w:val="Heading2"/>
      </w:pPr>
    </w:p>
    <w:p w14:paraId="761B30F1" w14:textId="77777777" w:rsidR="00A00F44" w:rsidRDefault="00A00F44" w:rsidP="00856F96">
      <w:pPr>
        <w:pStyle w:val="Heading2"/>
      </w:pPr>
    </w:p>
    <w:p w14:paraId="6088BFEE" w14:textId="77777777" w:rsidR="00A00F44" w:rsidRDefault="00A00F44" w:rsidP="00856F96">
      <w:pPr>
        <w:pStyle w:val="Heading2"/>
      </w:pPr>
    </w:p>
    <w:p w14:paraId="4A9C5004" w14:textId="103EFC3E" w:rsidR="009836AB" w:rsidRDefault="00B413D4" w:rsidP="00A00F44">
      <w:pPr>
        <w:pStyle w:val="Heading2"/>
      </w:pPr>
      <w:r>
        <w:lastRenderedPageBreak/>
        <w:t>Account 2</w:t>
      </w:r>
      <w:r w:rsidRPr="00337128">
        <w:t xml:space="preserve">: </w:t>
      </w:r>
    </w:p>
    <w:p w14:paraId="4734381B" w14:textId="77777777" w:rsidR="00A00F44" w:rsidRDefault="00A00F44" w:rsidP="00A00F44">
      <w:pPr>
        <w:pStyle w:val="Heading3"/>
      </w:pPr>
      <w:r w:rsidRPr="007F18DC">
        <w:t>Purpose Statement:</w:t>
      </w:r>
    </w:p>
    <w:p w14:paraId="3959339C" w14:textId="77777777" w:rsidR="00A00F44" w:rsidRDefault="00A00F44" w:rsidP="00A00F44">
      <w:pPr>
        <w:pStyle w:val="Heading3"/>
      </w:pPr>
    </w:p>
    <w:p w14:paraId="2E1DAC4F" w14:textId="77777777" w:rsidR="00A00F44" w:rsidRPr="00A00F44" w:rsidRDefault="00A00F44" w:rsidP="00A00F44">
      <w:pPr>
        <w:pStyle w:val="Heading4"/>
      </w:pPr>
    </w:p>
    <w:p w14:paraId="436814DC" w14:textId="77777777" w:rsidR="00A00F44" w:rsidRPr="00172204" w:rsidRDefault="00A00F44" w:rsidP="00A00F44">
      <w:pPr>
        <w:pStyle w:val="Heading3"/>
      </w:pPr>
      <w:r>
        <w:t xml:space="preserve">Envisioned </w:t>
      </w:r>
      <w:r w:rsidRPr="00172204">
        <w:t>Future:</w:t>
      </w:r>
    </w:p>
    <w:p w14:paraId="0AF524AD" w14:textId="77777777" w:rsidR="00A00F44" w:rsidRDefault="00A00F44" w:rsidP="00A00F44">
      <w:pPr>
        <w:pStyle w:val="Heading3"/>
      </w:pPr>
    </w:p>
    <w:p w14:paraId="798CB1C6" w14:textId="77777777" w:rsidR="00A00F44" w:rsidRDefault="00A00F44" w:rsidP="00A00F44">
      <w:pPr>
        <w:pStyle w:val="Heading3"/>
      </w:pPr>
    </w:p>
    <w:p w14:paraId="258CEA39" w14:textId="77777777" w:rsidR="00A00F44" w:rsidRDefault="00A00F44" w:rsidP="00A00F44">
      <w:pPr>
        <w:pStyle w:val="Heading3"/>
      </w:pPr>
      <w:r>
        <w:t>Inspiring Quote:</w:t>
      </w:r>
    </w:p>
    <w:p w14:paraId="2A0258C3" w14:textId="77777777" w:rsidR="00A00F44" w:rsidRDefault="00A00F44" w:rsidP="00A00F44">
      <w:pPr>
        <w:pStyle w:val="Heading3"/>
      </w:pPr>
    </w:p>
    <w:p w14:paraId="3713F254" w14:textId="77777777" w:rsidR="00A00F44" w:rsidRDefault="00A00F44" w:rsidP="00A00F44">
      <w:pPr>
        <w:pStyle w:val="Heading3"/>
      </w:pPr>
    </w:p>
    <w:p w14:paraId="134450EB" w14:textId="77777777" w:rsidR="00A00F44" w:rsidRPr="00A917FE" w:rsidRDefault="00A00F44" w:rsidP="00A00F44">
      <w:pPr>
        <w:pStyle w:val="Heading3"/>
      </w:pPr>
      <w:r>
        <w:t>Current Reality:</w:t>
      </w:r>
    </w:p>
    <w:p w14:paraId="3EE0F707" w14:textId="77777777" w:rsidR="00A00F44" w:rsidRDefault="00A00F44" w:rsidP="00A00F44">
      <w:pPr>
        <w:pStyle w:val="Bullet"/>
        <w:numPr>
          <w:ilvl w:val="0"/>
          <w:numId w:val="0"/>
        </w:numPr>
        <w:spacing w:before="0"/>
        <w:ind w:left="994"/>
      </w:pPr>
    </w:p>
    <w:p w14:paraId="57718F19" w14:textId="77777777" w:rsidR="00A00F44" w:rsidRDefault="00A00F44" w:rsidP="00A00F44">
      <w:pPr>
        <w:pStyle w:val="Heading3"/>
      </w:pPr>
    </w:p>
    <w:p w14:paraId="3A8B9DD4" w14:textId="77777777" w:rsidR="00A00F44" w:rsidRDefault="00A00F44" w:rsidP="00A00F44">
      <w:pPr>
        <w:pStyle w:val="Heading3"/>
      </w:pPr>
    </w:p>
    <w:p w14:paraId="1932AF80" w14:textId="77777777" w:rsidR="00A00F44" w:rsidRDefault="00A00F44" w:rsidP="00A00F44">
      <w:pPr>
        <w:pStyle w:val="Heading3"/>
      </w:pPr>
    </w:p>
    <w:p w14:paraId="4883810A" w14:textId="77777777" w:rsidR="00A00F44" w:rsidRDefault="00A00F44" w:rsidP="00A00F44">
      <w:pPr>
        <w:pStyle w:val="Heading3"/>
      </w:pPr>
    </w:p>
    <w:p w14:paraId="77FA37AB" w14:textId="77777777" w:rsidR="00A00F44" w:rsidRDefault="00A00F44" w:rsidP="00A00F44">
      <w:pPr>
        <w:pStyle w:val="Heading3"/>
      </w:pPr>
      <w:r>
        <w:t>Specific Commitments:</w:t>
      </w:r>
    </w:p>
    <w:p w14:paraId="55368F8F" w14:textId="77777777" w:rsidR="00A00F44" w:rsidRDefault="00A00F44" w:rsidP="00A00F44">
      <w:pPr>
        <w:pStyle w:val="Bullet"/>
        <w:numPr>
          <w:ilvl w:val="0"/>
          <w:numId w:val="0"/>
        </w:numPr>
        <w:spacing w:before="0"/>
        <w:ind w:left="994"/>
      </w:pPr>
    </w:p>
    <w:p w14:paraId="292E4548" w14:textId="77777777" w:rsidR="00A00F44" w:rsidRDefault="00A00F44" w:rsidP="00A00F44">
      <w:pPr>
        <w:pStyle w:val="Heading2"/>
      </w:pPr>
    </w:p>
    <w:p w14:paraId="6F2496F2" w14:textId="77777777" w:rsidR="00A00F44" w:rsidRDefault="00A00F44" w:rsidP="00A00F44">
      <w:pPr>
        <w:pStyle w:val="Heading2"/>
      </w:pPr>
    </w:p>
    <w:p w14:paraId="69BFC02B" w14:textId="77777777" w:rsidR="00A00F44" w:rsidRDefault="00A00F44" w:rsidP="00A00F44">
      <w:pPr>
        <w:pStyle w:val="Heading2"/>
      </w:pPr>
    </w:p>
    <w:p w14:paraId="5B5F9A08" w14:textId="44475B1E" w:rsidR="00A00F44" w:rsidRDefault="00A00F44" w:rsidP="00A00F44">
      <w:pPr>
        <w:pStyle w:val="Heading3"/>
      </w:pPr>
    </w:p>
    <w:p w14:paraId="007F742E" w14:textId="3498B9DD" w:rsidR="002171AE" w:rsidRDefault="002171AE" w:rsidP="002171AE">
      <w:pPr>
        <w:pStyle w:val="Heading4"/>
      </w:pPr>
    </w:p>
    <w:p w14:paraId="621F331E" w14:textId="61F8F773" w:rsidR="002171AE" w:rsidRDefault="002171AE" w:rsidP="002171AE">
      <w:pPr>
        <w:pStyle w:val="Heading4"/>
      </w:pPr>
    </w:p>
    <w:p w14:paraId="747A3BBA" w14:textId="746D15BE" w:rsidR="002171AE" w:rsidRDefault="002171AE" w:rsidP="002171AE">
      <w:pPr>
        <w:pStyle w:val="Heading2"/>
      </w:pPr>
      <w:r>
        <w:lastRenderedPageBreak/>
        <w:t>Account 3</w:t>
      </w:r>
      <w:r w:rsidRPr="00337128">
        <w:t xml:space="preserve">: </w:t>
      </w:r>
    </w:p>
    <w:p w14:paraId="10523586" w14:textId="77777777" w:rsidR="002171AE" w:rsidRDefault="002171AE" w:rsidP="002171AE">
      <w:pPr>
        <w:pStyle w:val="Heading3"/>
      </w:pPr>
      <w:r w:rsidRPr="007F18DC">
        <w:t>Purpose Statement:</w:t>
      </w:r>
    </w:p>
    <w:p w14:paraId="3CDC1F56" w14:textId="77777777" w:rsidR="002171AE" w:rsidRDefault="002171AE" w:rsidP="002171AE">
      <w:pPr>
        <w:pStyle w:val="Heading3"/>
      </w:pPr>
    </w:p>
    <w:p w14:paraId="63AAEEEC" w14:textId="77777777" w:rsidR="002171AE" w:rsidRPr="00A00F44" w:rsidRDefault="002171AE" w:rsidP="002171AE">
      <w:pPr>
        <w:pStyle w:val="Heading4"/>
      </w:pPr>
    </w:p>
    <w:p w14:paraId="2F9CB4EB" w14:textId="77777777" w:rsidR="002171AE" w:rsidRPr="00172204" w:rsidRDefault="002171AE" w:rsidP="002171AE">
      <w:pPr>
        <w:pStyle w:val="Heading3"/>
      </w:pPr>
      <w:r>
        <w:t xml:space="preserve">Envisioned </w:t>
      </w:r>
      <w:r w:rsidRPr="00172204">
        <w:t>Future:</w:t>
      </w:r>
    </w:p>
    <w:p w14:paraId="29D56567" w14:textId="77777777" w:rsidR="002171AE" w:rsidRDefault="002171AE" w:rsidP="002171AE">
      <w:pPr>
        <w:pStyle w:val="Heading3"/>
      </w:pPr>
    </w:p>
    <w:p w14:paraId="7A9FE593" w14:textId="77777777" w:rsidR="002171AE" w:rsidRDefault="002171AE" w:rsidP="002171AE">
      <w:pPr>
        <w:pStyle w:val="Heading3"/>
      </w:pPr>
    </w:p>
    <w:p w14:paraId="63372B57" w14:textId="77777777" w:rsidR="002171AE" w:rsidRDefault="002171AE" w:rsidP="002171AE">
      <w:pPr>
        <w:pStyle w:val="Heading3"/>
      </w:pPr>
      <w:r>
        <w:t>Inspiring Quote:</w:t>
      </w:r>
    </w:p>
    <w:p w14:paraId="56869B05" w14:textId="77777777" w:rsidR="002171AE" w:rsidRDefault="002171AE" w:rsidP="002171AE">
      <w:pPr>
        <w:pStyle w:val="Heading3"/>
      </w:pPr>
    </w:p>
    <w:p w14:paraId="04F5F6AC" w14:textId="77777777" w:rsidR="002171AE" w:rsidRDefault="002171AE" w:rsidP="002171AE">
      <w:pPr>
        <w:pStyle w:val="Heading3"/>
      </w:pPr>
    </w:p>
    <w:p w14:paraId="6B04CE84" w14:textId="77777777" w:rsidR="002171AE" w:rsidRPr="00A917FE" w:rsidRDefault="002171AE" w:rsidP="002171AE">
      <w:pPr>
        <w:pStyle w:val="Heading3"/>
      </w:pPr>
      <w:r>
        <w:t>Current Reality:</w:t>
      </w:r>
    </w:p>
    <w:p w14:paraId="32739A56" w14:textId="77777777" w:rsidR="002171AE" w:rsidRDefault="002171AE" w:rsidP="002171AE">
      <w:pPr>
        <w:pStyle w:val="Bullet"/>
        <w:numPr>
          <w:ilvl w:val="0"/>
          <w:numId w:val="0"/>
        </w:numPr>
        <w:spacing w:before="0"/>
        <w:ind w:left="994"/>
      </w:pPr>
    </w:p>
    <w:p w14:paraId="17F49CCD" w14:textId="77777777" w:rsidR="002171AE" w:rsidRDefault="002171AE" w:rsidP="002171AE">
      <w:pPr>
        <w:pStyle w:val="Heading3"/>
      </w:pPr>
    </w:p>
    <w:p w14:paraId="1E3029DC" w14:textId="77777777" w:rsidR="002171AE" w:rsidRDefault="002171AE" w:rsidP="002171AE">
      <w:pPr>
        <w:pStyle w:val="Heading3"/>
      </w:pPr>
    </w:p>
    <w:p w14:paraId="38C2980B" w14:textId="77777777" w:rsidR="002171AE" w:rsidRDefault="002171AE" w:rsidP="002171AE">
      <w:pPr>
        <w:pStyle w:val="Heading3"/>
      </w:pPr>
    </w:p>
    <w:p w14:paraId="1C4F9D8A" w14:textId="77777777" w:rsidR="002171AE" w:rsidRDefault="002171AE" w:rsidP="002171AE">
      <w:pPr>
        <w:pStyle w:val="Heading3"/>
      </w:pPr>
    </w:p>
    <w:p w14:paraId="355B6BCF" w14:textId="77777777" w:rsidR="002171AE" w:rsidRDefault="002171AE" w:rsidP="002171AE">
      <w:pPr>
        <w:pStyle w:val="Heading3"/>
      </w:pPr>
      <w:r>
        <w:t>Specific Commitments:</w:t>
      </w:r>
    </w:p>
    <w:p w14:paraId="0F43B247" w14:textId="77777777" w:rsidR="002171AE" w:rsidRDefault="002171AE" w:rsidP="002171AE">
      <w:pPr>
        <w:pStyle w:val="Bullet"/>
        <w:numPr>
          <w:ilvl w:val="0"/>
          <w:numId w:val="0"/>
        </w:numPr>
        <w:spacing w:before="0"/>
        <w:ind w:left="994"/>
      </w:pPr>
    </w:p>
    <w:p w14:paraId="331B0B9C" w14:textId="77777777" w:rsidR="002171AE" w:rsidRDefault="002171AE" w:rsidP="002171AE">
      <w:pPr>
        <w:pStyle w:val="Heading2"/>
      </w:pPr>
    </w:p>
    <w:p w14:paraId="2F9933E5" w14:textId="77777777" w:rsidR="002171AE" w:rsidRDefault="002171AE" w:rsidP="002171AE">
      <w:pPr>
        <w:pStyle w:val="Heading2"/>
      </w:pPr>
    </w:p>
    <w:p w14:paraId="236891F7" w14:textId="77777777" w:rsidR="002171AE" w:rsidRDefault="002171AE" w:rsidP="002171AE">
      <w:pPr>
        <w:pStyle w:val="Heading2"/>
      </w:pPr>
    </w:p>
    <w:p w14:paraId="7DB465ED" w14:textId="77777777" w:rsidR="002171AE" w:rsidRPr="00A00F44" w:rsidRDefault="002171AE" w:rsidP="002171AE">
      <w:pPr>
        <w:pStyle w:val="Heading3"/>
      </w:pPr>
    </w:p>
    <w:p w14:paraId="2739EE5D" w14:textId="0CB733F4" w:rsidR="002171AE" w:rsidRDefault="002171AE" w:rsidP="002171AE">
      <w:pPr>
        <w:pStyle w:val="Heading4"/>
      </w:pPr>
    </w:p>
    <w:p w14:paraId="6B50DF0C" w14:textId="1889AD2C" w:rsidR="002171AE" w:rsidRDefault="002171AE" w:rsidP="002171AE">
      <w:pPr>
        <w:pStyle w:val="Heading4"/>
      </w:pPr>
    </w:p>
    <w:p w14:paraId="4C75F91F" w14:textId="3AFB9A95" w:rsidR="002171AE" w:rsidRDefault="002171AE" w:rsidP="002171AE">
      <w:pPr>
        <w:pStyle w:val="Heading2"/>
      </w:pPr>
      <w:r>
        <w:lastRenderedPageBreak/>
        <w:t>Account 4</w:t>
      </w:r>
      <w:r w:rsidRPr="00337128">
        <w:t xml:space="preserve">: </w:t>
      </w:r>
    </w:p>
    <w:p w14:paraId="64E2FC7E" w14:textId="77777777" w:rsidR="002171AE" w:rsidRDefault="002171AE" w:rsidP="002171AE">
      <w:pPr>
        <w:pStyle w:val="Heading3"/>
      </w:pPr>
      <w:r w:rsidRPr="007F18DC">
        <w:t>Purpose Statement:</w:t>
      </w:r>
    </w:p>
    <w:p w14:paraId="72FD4CA1" w14:textId="77777777" w:rsidR="002171AE" w:rsidRDefault="002171AE" w:rsidP="002171AE">
      <w:pPr>
        <w:pStyle w:val="Heading3"/>
      </w:pPr>
    </w:p>
    <w:p w14:paraId="7A71BB0A" w14:textId="77777777" w:rsidR="002171AE" w:rsidRPr="00A00F44" w:rsidRDefault="002171AE" w:rsidP="002171AE">
      <w:pPr>
        <w:pStyle w:val="Heading4"/>
      </w:pPr>
    </w:p>
    <w:p w14:paraId="782166E4" w14:textId="77777777" w:rsidR="002171AE" w:rsidRPr="00172204" w:rsidRDefault="002171AE" w:rsidP="002171AE">
      <w:pPr>
        <w:pStyle w:val="Heading3"/>
      </w:pPr>
      <w:r>
        <w:t xml:space="preserve">Envisioned </w:t>
      </w:r>
      <w:r w:rsidRPr="00172204">
        <w:t>Future:</w:t>
      </w:r>
    </w:p>
    <w:p w14:paraId="34752733" w14:textId="77777777" w:rsidR="002171AE" w:rsidRDefault="002171AE" w:rsidP="002171AE">
      <w:pPr>
        <w:pStyle w:val="Heading3"/>
      </w:pPr>
    </w:p>
    <w:p w14:paraId="0D6D9870" w14:textId="77777777" w:rsidR="002171AE" w:rsidRDefault="002171AE" w:rsidP="002171AE">
      <w:pPr>
        <w:pStyle w:val="Heading3"/>
      </w:pPr>
    </w:p>
    <w:p w14:paraId="407DAA0C" w14:textId="77777777" w:rsidR="002171AE" w:rsidRDefault="002171AE" w:rsidP="002171AE">
      <w:pPr>
        <w:pStyle w:val="Heading3"/>
      </w:pPr>
      <w:r>
        <w:t>Inspiring Quote:</w:t>
      </w:r>
    </w:p>
    <w:p w14:paraId="2FF17264" w14:textId="77777777" w:rsidR="002171AE" w:rsidRDefault="002171AE" w:rsidP="002171AE">
      <w:pPr>
        <w:pStyle w:val="Heading3"/>
      </w:pPr>
    </w:p>
    <w:p w14:paraId="5CBE2C9C" w14:textId="77777777" w:rsidR="002171AE" w:rsidRDefault="002171AE" w:rsidP="002171AE">
      <w:pPr>
        <w:pStyle w:val="Heading3"/>
      </w:pPr>
    </w:p>
    <w:p w14:paraId="06C2450D" w14:textId="77777777" w:rsidR="002171AE" w:rsidRPr="00A917FE" w:rsidRDefault="002171AE" w:rsidP="002171AE">
      <w:pPr>
        <w:pStyle w:val="Heading3"/>
      </w:pPr>
      <w:r>
        <w:t>Current Reality:</w:t>
      </w:r>
    </w:p>
    <w:p w14:paraId="65DFB82C" w14:textId="77777777" w:rsidR="002171AE" w:rsidRDefault="002171AE" w:rsidP="002171AE">
      <w:pPr>
        <w:pStyle w:val="Bullet"/>
        <w:numPr>
          <w:ilvl w:val="0"/>
          <w:numId w:val="0"/>
        </w:numPr>
        <w:spacing w:before="0"/>
        <w:ind w:left="994"/>
      </w:pPr>
    </w:p>
    <w:p w14:paraId="52A94F84" w14:textId="77777777" w:rsidR="002171AE" w:rsidRDefault="002171AE" w:rsidP="002171AE">
      <w:pPr>
        <w:pStyle w:val="Heading3"/>
      </w:pPr>
    </w:p>
    <w:p w14:paraId="445C6B7F" w14:textId="77777777" w:rsidR="002171AE" w:rsidRDefault="002171AE" w:rsidP="002171AE">
      <w:pPr>
        <w:pStyle w:val="Heading3"/>
      </w:pPr>
    </w:p>
    <w:p w14:paraId="2894BA3C" w14:textId="77777777" w:rsidR="002171AE" w:rsidRDefault="002171AE" w:rsidP="002171AE">
      <w:pPr>
        <w:pStyle w:val="Heading3"/>
      </w:pPr>
    </w:p>
    <w:p w14:paraId="6CB95421" w14:textId="77777777" w:rsidR="002171AE" w:rsidRDefault="002171AE" w:rsidP="002171AE">
      <w:pPr>
        <w:pStyle w:val="Heading3"/>
      </w:pPr>
    </w:p>
    <w:p w14:paraId="1CDD6901" w14:textId="77777777" w:rsidR="002171AE" w:rsidRDefault="002171AE" w:rsidP="002171AE">
      <w:pPr>
        <w:pStyle w:val="Heading3"/>
      </w:pPr>
      <w:r>
        <w:t>Specific Commitments:</w:t>
      </w:r>
    </w:p>
    <w:p w14:paraId="75121E4E" w14:textId="77777777" w:rsidR="002171AE" w:rsidRDefault="002171AE" w:rsidP="002171AE">
      <w:pPr>
        <w:pStyle w:val="Bullet"/>
        <w:numPr>
          <w:ilvl w:val="0"/>
          <w:numId w:val="0"/>
        </w:numPr>
        <w:spacing w:before="0"/>
        <w:ind w:left="994"/>
      </w:pPr>
    </w:p>
    <w:p w14:paraId="53219976" w14:textId="77777777" w:rsidR="002171AE" w:rsidRDefault="002171AE" w:rsidP="002171AE">
      <w:pPr>
        <w:pStyle w:val="Heading2"/>
      </w:pPr>
    </w:p>
    <w:p w14:paraId="4B0918E9" w14:textId="77777777" w:rsidR="002171AE" w:rsidRDefault="002171AE" w:rsidP="002171AE">
      <w:pPr>
        <w:pStyle w:val="Heading2"/>
      </w:pPr>
    </w:p>
    <w:p w14:paraId="370D82B4" w14:textId="77777777" w:rsidR="002171AE" w:rsidRDefault="002171AE" w:rsidP="002171AE">
      <w:pPr>
        <w:pStyle w:val="Heading2"/>
      </w:pPr>
    </w:p>
    <w:p w14:paraId="1C5C07FD" w14:textId="77777777" w:rsidR="002171AE" w:rsidRPr="00A00F44" w:rsidRDefault="002171AE" w:rsidP="002171AE">
      <w:pPr>
        <w:pStyle w:val="Heading3"/>
      </w:pPr>
    </w:p>
    <w:p w14:paraId="74C53458" w14:textId="11AB2B29" w:rsidR="002171AE" w:rsidRDefault="002171AE" w:rsidP="002171AE">
      <w:pPr>
        <w:pStyle w:val="Heading4"/>
      </w:pPr>
    </w:p>
    <w:p w14:paraId="6EA38AD9" w14:textId="1312A790" w:rsidR="002171AE" w:rsidRDefault="002171AE" w:rsidP="002171AE">
      <w:pPr>
        <w:pStyle w:val="Heading4"/>
      </w:pPr>
    </w:p>
    <w:p w14:paraId="6574FCEA" w14:textId="233BFD6B" w:rsidR="002171AE" w:rsidRDefault="002171AE" w:rsidP="002171AE">
      <w:pPr>
        <w:pStyle w:val="Heading2"/>
      </w:pPr>
      <w:r>
        <w:lastRenderedPageBreak/>
        <w:t>Account 5</w:t>
      </w:r>
      <w:r w:rsidRPr="00337128">
        <w:t xml:space="preserve">: </w:t>
      </w:r>
    </w:p>
    <w:p w14:paraId="54178BFA" w14:textId="77777777" w:rsidR="002171AE" w:rsidRDefault="002171AE" w:rsidP="002171AE">
      <w:pPr>
        <w:pStyle w:val="Heading3"/>
      </w:pPr>
      <w:r w:rsidRPr="007F18DC">
        <w:t>Purpose Statement:</w:t>
      </w:r>
    </w:p>
    <w:p w14:paraId="2661D009" w14:textId="77777777" w:rsidR="002171AE" w:rsidRDefault="002171AE" w:rsidP="002171AE">
      <w:pPr>
        <w:pStyle w:val="Heading3"/>
      </w:pPr>
    </w:p>
    <w:p w14:paraId="1176B76C" w14:textId="77777777" w:rsidR="002171AE" w:rsidRPr="00A00F44" w:rsidRDefault="002171AE" w:rsidP="002171AE">
      <w:pPr>
        <w:pStyle w:val="Heading4"/>
      </w:pPr>
    </w:p>
    <w:p w14:paraId="12676F06" w14:textId="77777777" w:rsidR="002171AE" w:rsidRPr="00172204" w:rsidRDefault="002171AE" w:rsidP="002171AE">
      <w:pPr>
        <w:pStyle w:val="Heading3"/>
      </w:pPr>
      <w:r>
        <w:t xml:space="preserve">Envisioned </w:t>
      </w:r>
      <w:r w:rsidRPr="00172204">
        <w:t>Future:</w:t>
      </w:r>
    </w:p>
    <w:p w14:paraId="251AE2EB" w14:textId="77777777" w:rsidR="002171AE" w:rsidRDefault="002171AE" w:rsidP="002171AE">
      <w:pPr>
        <w:pStyle w:val="Heading3"/>
      </w:pPr>
    </w:p>
    <w:p w14:paraId="13800B85" w14:textId="77777777" w:rsidR="002171AE" w:rsidRDefault="002171AE" w:rsidP="002171AE">
      <w:pPr>
        <w:pStyle w:val="Heading3"/>
      </w:pPr>
    </w:p>
    <w:p w14:paraId="32469EFF" w14:textId="77777777" w:rsidR="002171AE" w:rsidRDefault="002171AE" w:rsidP="002171AE">
      <w:pPr>
        <w:pStyle w:val="Heading3"/>
      </w:pPr>
      <w:r>
        <w:t>Inspiring Quote:</w:t>
      </w:r>
    </w:p>
    <w:p w14:paraId="5A4E6085" w14:textId="77777777" w:rsidR="002171AE" w:rsidRDefault="002171AE" w:rsidP="002171AE">
      <w:pPr>
        <w:pStyle w:val="Heading3"/>
      </w:pPr>
    </w:p>
    <w:p w14:paraId="0BD9BDE3" w14:textId="77777777" w:rsidR="002171AE" w:rsidRDefault="002171AE" w:rsidP="002171AE">
      <w:pPr>
        <w:pStyle w:val="Heading3"/>
      </w:pPr>
    </w:p>
    <w:p w14:paraId="3B5672B3" w14:textId="77777777" w:rsidR="002171AE" w:rsidRPr="00A917FE" w:rsidRDefault="002171AE" w:rsidP="002171AE">
      <w:pPr>
        <w:pStyle w:val="Heading3"/>
      </w:pPr>
      <w:r>
        <w:t>Current Reality:</w:t>
      </w:r>
    </w:p>
    <w:p w14:paraId="7E7B1092" w14:textId="77777777" w:rsidR="002171AE" w:rsidRDefault="002171AE" w:rsidP="002171AE">
      <w:pPr>
        <w:pStyle w:val="Bullet"/>
        <w:numPr>
          <w:ilvl w:val="0"/>
          <w:numId w:val="0"/>
        </w:numPr>
        <w:spacing w:before="0"/>
        <w:ind w:left="994"/>
      </w:pPr>
    </w:p>
    <w:p w14:paraId="52379F2F" w14:textId="77777777" w:rsidR="002171AE" w:rsidRDefault="002171AE" w:rsidP="002171AE">
      <w:pPr>
        <w:pStyle w:val="Heading3"/>
      </w:pPr>
    </w:p>
    <w:p w14:paraId="3AE2A883" w14:textId="77777777" w:rsidR="002171AE" w:rsidRDefault="002171AE" w:rsidP="002171AE">
      <w:pPr>
        <w:pStyle w:val="Heading3"/>
      </w:pPr>
    </w:p>
    <w:p w14:paraId="24678CA6" w14:textId="77777777" w:rsidR="002171AE" w:rsidRDefault="002171AE" w:rsidP="002171AE">
      <w:pPr>
        <w:pStyle w:val="Heading3"/>
      </w:pPr>
    </w:p>
    <w:p w14:paraId="338B74BA" w14:textId="77777777" w:rsidR="002171AE" w:rsidRDefault="002171AE" w:rsidP="002171AE">
      <w:pPr>
        <w:pStyle w:val="Heading3"/>
      </w:pPr>
    </w:p>
    <w:p w14:paraId="0809D4CC" w14:textId="77777777" w:rsidR="002171AE" w:rsidRDefault="002171AE" w:rsidP="002171AE">
      <w:pPr>
        <w:pStyle w:val="Heading3"/>
      </w:pPr>
      <w:r>
        <w:t>Specific Commitments:</w:t>
      </w:r>
    </w:p>
    <w:p w14:paraId="7C3545AF" w14:textId="77777777" w:rsidR="002171AE" w:rsidRDefault="002171AE" w:rsidP="002171AE">
      <w:pPr>
        <w:pStyle w:val="Bullet"/>
        <w:numPr>
          <w:ilvl w:val="0"/>
          <w:numId w:val="0"/>
        </w:numPr>
        <w:spacing w:before="0"/>
        <w:ind w:left="994"/>
      </w:pPr>
    </w:p>
    <w:p w14:paraId="22BF57E4" w14:textId="77777777" w:rsidR="002171AE" w:rsidRDefault="002171AE" w:rsidP="002171AE">
      <w:pPr>
        <w:pStyle w:val="Heading2"/>
      </w:pPr>
    </w:p>
    <w:p w14:paraId="219B8F7C" w14:textId="77777777" w:rsidR="002171AE" w:rsidRDefault="002171AE" w:rsidP="002171AE">
      <w:pPr>
        <w:pStyle w:val="Heading2"/>
      </w:pPr>
    </w:p>
    <w:p w14:paraId="67DC50BA" w14:textId="77777777" w:rsidR="002171AE" w:rsidRDefault="002171AE" w:rsidP="002171AE">
      <w:pPr>
        <w:pStyle w:val="Heading2"/>
      </w:pPr>
    </w:p>
    <w:p w14:paraId="0A11D0C2" w14:textId="77777777" w:rsidR="002171AE" w:rsidRPr="00A00F44" w:rsidRDefault="002171AE" w:rsidP="002171AE">
      <w:pPr>
        <w:pStyle w:val="Heading3"/>
      </w:pPr>
    </w:p>
    <w:p w14:paraId="4DB2F52F" w14:textId="68824624" w:rsidR="002171AE" w:rsidRDefault="002171AE" w:rsidP="002171AE">
      <w:pPr>
        <w:pStyle w:val="Heading4"/>
      </w:pPr>
    </w:p>
    <w:p w14:paraId="68C9BE99" w14:textId="1EA1E686" w:rsidR="002171AE" w:rsidRDefault="002171AE" w:rsidP="002171AE">
      <w:pPr>
        <w:pStyle w:val="Heading4"/>
      </w:pPr>
    </w:p>
    <w:p w14:paraId="0540240C" w14:textId="71E75B63" w:rsidR="002171AE" w:rsidRDefault="002171AE" w:rsidP="002171AE">
      <w:pPr>
        <w:pStyle w:val="Heading2"/>
      </w:pPr>
      <w:r>
        <w:lastRenderedPageBreak/>
        <w:t>Account 6</w:t>
      </w:r>
      <w:r w:rsidRPr="00337128">
        <w:t xml:space="preserve">: </w:t>
      </w:r>
    </w:p>
    <w:p w14:paraId="08B392A4" w14:textId="77777777" w:rsidR="002171AE" w:rsidRDefault="002171AE" w:rsidP="002171AE">
      <w:pPr>
        <w:pStyle w:val="Heading3"/>
      </w:pPr>
      <w:r w:rsidRPr="007F18DC">
        <w:t>Purpose Statement:</w:t>
      </w:r>
    </w:p>
    <w:p w14:paraId="6C0D4C7B" w14:textId="77777777" w:rsidR="002171AE" w:rsidRDefault="002171AE" w:rsidP="002171AE">
      <w:pPr>
        <w:pStyle w:val="Heading3"/>
      </w:pPr>
    </w:p>
    <w:p w14:paraId="553BFFA5" w14:textId="77777777" w:rsidR="002171AE" w:rsidRPr="00A00F44" w:rsidRDefault="002171AE" w:rsidP="002171AE">
      <w:pPr>
        <w:pStyle w:val="Heading4"/>
      </w:pPr>
    </w:p>
    <w:p w14:paraId="79CB4B9B" w14:textId="77777777" w:rsidR="002171AE" w:rsidRPr="00172204" w:rsidRDefault="002171AE" w:rsidP="002171AE">
      <w:pPr>
        <w:pStyle w:val="Heading3"/>
      </w:pPr>
      <w:r>
        <w:t xml:space="preserve">Envisioned </w:t>
      </w:r>
      <w:r w:rsidRPr="00172204">
        <w:t>Future:</w:t>
      </w:r>
    </w:p>
    <w:p w14:paraId="07208461" w14:textId="77777777" w:rsidR="002171AE" w:rsidRDefault="002171AE" w:rsidP="002171AE">
      <w:pPr>
        <w:pStyle w:val="Heading3"/>
      </w:pPr>
    </w:p>
    <w:p w14:paraId="05833583" w14:textId="77777777" w:rsidR="002171AE" w:rsidRDefault="002171AE" w:rsidP="002171AE">
      <w:pPr>
        <w:pStyle w:val="Heading3"/>
      </w:pPr>
    </w:p>
    <w:p w14:paraId="15A8A5E1" w14:textId="77777777" w:rsidR="002171AE" w:rsidRDefault="002171AE" w:rsidP="002171AE">
      <w:pPr>
        <w:pStyle w:val="Heading3"/>
      </w:pPr>
      <w:r>
        <w:t>Inspiring Quote:</w:t>
      </w:r>
    </w:p>
    <w:p w14:paraId="01F06090" w14:textId="77777777" w:rsidR="002171AE" w:rsidRDefault="002171AE" w:rsidP="002171AE">
      <w:pPr>
        <w:pStyle w:val="Heading3"/>
      </w:pPr>
    </w:p>
    <w:p w14:paraId="7DB53426" w14:textId="77777777" w:rsidR="002171AE" w:rsidRDefault="002171AE" w:rsidP="002171AE">
      <w:pPr>
        <w:pStyle w:val="Heading3"/>
      </w:pPr>
    </w:p>
    <w:p w14:paraId="2B9E8CB8" w14:textId="77777777" w:rsidR="002171AE" w:rsidRPr="00A917FE" w:rsidRDefault="002171AE" w:rsidP="002171AE">
      <w:pPr>
        <w:pStyle w:val="Heading3"/>
      </w:pPr>
      <w:r>
        <w:t>Current Reality:</w:t>
      </w:r>
    </w:p>
    <w:p w14:paraId="7C89436F" w14:textId="77777777" w:rsidR="002171AE" w:rsidRDefault="002171AE" w:rsidP="002171AE">
      <w:pPr>
        <w:pStyle w:val="Bullet"/>
        <w:numPr>
          <w:ilvl w:val="0"/>
          <w:numId w:val="0"/>
        </w:numPr>
        <w:spacing w:before="0"/>
        <w:ind w:left="994"/>
      </w:pPr>
    </w:p>
    <w:p w14:paraId="38ECFC4D" w14:textId="77777777" w:rsidR="002171AE" w:rsidRDefault="002171AE" w:rsidP="002171AE">
      <w:pPr>
        <w:pStyle w:val="Heading3"/>
      </w:pPr>
    </w:p>
    <w:p w14:paraId="7697DCED" w14:textId="77777777" w:rsidR="002171AE" w:rsidRDefault="002171AE" w:rsidP="002171AE">
      <w:pPr>
        <w:pStyle w:val="Heading3"/>
      </w:pPr>
    </w:p>
    <w:p w14:paraId="3B0370D3" w14:textId="77777777" w:rsidR="002171AE" w:rsidRDefault="002171AE" w:rsidP="002171AE">
      <w:pPr>
        <w:pStyle w:val="Heading3"/>
      </w:pPr>
    </w:p>
    <w:p w14:paraId="0E0C2AE4" w14:textId="77777777" w:rsidR="002171AE" w:rsidRDefault="002171AE" w:rsidP="002171AE">
      <w:pPr>
        <w:pStyle w:val="Heading3"/>
      </w:pPr>
    </w:p>
    <w:p w14:paraId="03D63750" w14:textId="77777777" w:rsidR="002171AE" w:rsidRDefault="002171AE" w:rsidP="002171AE">
      <w:pPr>
        <w:pStyle w:val="Heading3"/>
      </w:pPr>
      <w:r>
        <w:t>Specific Commitments:</w:t>
      </w:r>
    </w:p>
    <w:p w14:paraId="4C149A4E" w14:textId="77777777" w:rsidR="002171AE" w:rsidRDefault="002171AE" w:rsidP="002171AE">
      <w:pPr>
        <w:pStyle w:val="Bullet"/>
        <w:numPr>
          <w:ilvl w:val="0"/>
          <w:numId w:val="0"/>
        </w:numPr>
        <w:spacing w:before="0"/>
        <w:ind w:left="994"/>
      </w:pPr>
    </w:p>
    <w:p w14:paraId="4D707C8D" w14:textId="77777777" w:rsidR="002171AE" w:rsidRDefault="002171AE" w:rsidP="002171AE">
      <w:pPr>
        <w:pStyle w:val="Heading2"/>
      </w:pPr>
    </w:p>
    <w:p w14:paraId="6F66FB5F" w14:textId="77777777" w:rsidR="002171AE" w:rsidRDefault="002171AE" w:rsidP="002171AE">
      <w:pPr>
        <w:pStyle w:val="Heading2"/>
      </w:pPr>
    </w:p>
    <w:p w14:paraId="5CC656A8" w14:textId="77777777" w:rsidR="002171AE" w:rsidRDefault="002171AE" w:rsidP="002171AE">
      <w:pPr>
        <w:pStyle w:val="Heading2"/>
      </w:pPr>
    </w:p>
    <w:p w14:paraId="3FF761A5" w14:textId="77777777" w:rsidR="002171AE" w:rsidRPr="00A00F44" w:rsidRDefault="002171AE" w:rsidP="002171AE">
      <w:pPr>
        <w:pStyle w:val="Heading3"/>
      </w:pPr>
    </w:p>
    <w:p w14:paraId="44156E95" w14:textId="1069BF07" w:rsidR="002171AE" w:rsidRDefault="002171AE" w:rsidP="002171AE">
      <w:pPr>
        <w:pStyle w:val="Heading4"/>
      </w:pPr>
    </w:p>
    <w:p w14:paraId="43D218FA" w14:textId="6E1519D1" w:rsidR="002171AE" w:rsidRDefault="002171AE" w:rsidP="002171AE">
      <w:pPr>
        <w:pStyle w:val="Heading4"/>
      </w:pPr>
    </w:p>
    <w:p w14:paraId="33D0D79A" w14:textId="3445BCEC" w:rsidR="002171AE" w:rsidRDefault="002171AE" w:rsidP="002171AE">
      <w:pPr>
        <w:pStyle w:val="Heading2"/>
      </w:pPr>
      <w:r>
        <w:lastRenderedPageBreak/>
        <w:t>Account 7</w:t>
      </w:r>
      <w:r w:rsidRPr="00337128">
        <w:t xml:space="preserve">: </w:t>
      </w:r>
    </w:p>
    <w:p w14:paraId="6DEC0D34" w14:textId="77777777" w:rsidR="002171AE" w:rsidRDefault="002171AE" w:rsidP="002171AE">
      <w:pPr>
        <w:pStyle w:val="Heading3"/>
      </w:pPr>
      <w:r w:rsidRPr="007F18DC">
        <w:t>Purpose Statement:</w:t>
      </w:r>
    </w:p>
    <w:p w14:paraId="13C37110" w14:textId="77777777" w:rsidR="002171AE" w:rsidRDefault="002171AE" w:rsidP="002171AE">
      <w:pPr>
        <w:pStyle w:val="Heading3"/>
      </w:pPr>
    </w:p>
    <w:p w14:paraId="4BD53F50" w14:textId="77777777" w:rsidR="002171AE" w:rsidRPr="00A00F44" w:rsidRDefault="002171AE" w:rsidP="002171AE">
      <w:pPr>
        <w:pStyle w:val="Heading4"/>
      </w:pPr>
    </w:p>
    <w:p w14:paraId="4EEACB5C" w14:textId="77777777" w:rsidR="002171AE" w:rsidRPr="00172204" w:rsidRDefault="002171AE" w:rsidP="002171AE">
      <w:pPr>
        <w:pStyle w:val="Heading3"/>
      </w:pPr>
      <w:r>
        <w:t xml:space="preserve">Envisioned </w:t>
      </w:r>
      <w:r w:rsidRPr="00172204">
        <w:t>Future:</w:t>
      </w:r>
    </w:p>
    <w:p w14:paraId="20886676" w14:textId="77777777" w:rsidR="002171AE" w:rsidRDefault="002171AE" w:rsidP="002171AE">
      <w:pPr>
        <w:pStyle w:val="Heading3"/>
      </w:pPr>
    </w:p>
    <w:p w14:paraId="2BCF6EC5" w14:textId="77777777" w:rsidR="002171AE" w:rsidRDefault="002171AE" w:rsidP="002171AE">
      <w:pPr>
        <w:pStyle w:val="Heading3"/>
      </w:pPr>
    </w:p>
    <w:p w14:paraId="4FD9545B" w14:textId="77777777" w:rsidR="002171AE" w:rsidRDefault="002171AE" w:rsidP="002171AE">
      <w:pPr>
        <w:pStyle w:val="Heading3"/>
      </w:pPr>
      <w:r>
        <w:t>Inspiring Quote:</w:t>
      </w:r>
    </w:p>
    <w:p w14:paraId="5F860A43" w14:textId="77777777" w:rsidR="002171AE" w:rsidRDefault="002171AE" w:rsidP="002171AE">
      <w:pPr>
        <w:pStyle w:val="Heading3"/>
      </w:pPr>
    </w:p>
    <w:p w14:paraId="34449910" w14:textId="77777777" w:rsidR="002171AE" w:rsidRDefault="002171AE" w:rsidP="002171AE">
      <w:pPr>
        <w:pStyle w:val="Heading3"/>
      </w:pPr>
    </w:p>
    <w:p w14:paraId="46B0C3CB" w14:textId="77777777" w:rsidR="002171AE" w:rsidRPr="00A917FE" w:rsidRDefault="002171AE" w:rsidP="002171AE">
      <w:pPr>
        <w:pStyle w:val="Heading3"/>
      </w:pPr>
      <w:r>
        <w:t>Current Reality:</w:t>
      </w:r>
    </w:p>
    <w:p w14:paraId="06541971" w14:textId="77777777" w:rsidR="002171AE" w:rsidRDefault="002171AE" w:rsidP="002171AE">
      <w:pPr>
        <w:pStyle w:val="Bullet"/>
        <w:numPr>
          <w:ilvl w:val="0"/>
          <w:numId w:val="0"/>
        </w:numPr>
        <w:spacing w:before="0"/>
        <w:ind w:left="994"/>
      </w:pPr>
    </w:p>
    <w:p w14:paraId="6360BD98" w14:textId="77777777" w:rsidR="002171AE" w:rsidRDefault="002171AE" w:rsidP="002171AE">
      <w:pPr>
        <w:pStyle w:val="Heading3"/>
      </w:pPr>
    </w:p>
    <w:p w14:paraId="11565D3E" w14:textId="77777777" w:rsidR="002171AE" w:rsidRDefault="002171AE" w:rsidP="002171AE">
      <w:pPr>
        <w:pStyle w:val="Heading3"/>
      </w:pPr>
    </w:p>
    <w:p w14:paraId="3943D204" w14:textId="77777777" w:rsidR="002171AE" w:rsidRDefault="002171AE" w:rsidP="002171AE">
      <w:pPr>
        <w:pStyle w:val="Heading3"/>
      </w:pPr>
    </w:p>
    <w:p w14:paraId="79DCA9A8" w14:textId="77777777" w:rsidR="002171AE" w:rsidRDefault="002171AE" w:rsidP="002171AE">
      <w:pPr>
        <w:pStyle w:val="Heading3"/>
      </w:pPr>
    </w:p>
    <w:p w14:paraId="216599CE" w14:textId="77777777" w:rsidR="002171AE" w:rsidRDefault="002171AE" w:rsidP="002171AE">
      <w:pPr>
        <w:pStyle w:val="Heading3"/>
      </w:pPr>
      <w:r>
        <w:t>Specific Commitments:</w:t>
      </w:r>
    </w:p>
    <w:p w14:paraId="51CA2C68" w14:textId="77777777" w:rsidR="002171AE" w:rsidRDefault="002171AE" w:rsidP="002171AE">
      <w:pPr>
        <w:pStyle w:val="Bullet"/>
        <w:numPr>
          <w:ilvl w:val="0"/>
          <w:numId w:val="0"/>
        </w:numPr>
        <w:spacing w:before="0"/>
        <w:ind w:left="994"/>
      </w:pPr>
    </w:p>
    <w:p w14:paraId="541670F0" w14:textId="77777777" w:rsidR="002171AE" w:rsidRDefault="002171AE" w:rsidP="002171AE">
      <w:pPr>
        <w:pStyle w:val="Heading2"/>
      </w:pPr>
    </w:p>
    <w:p w14:paraId="7BF79B40" w14:textId="77777777" w:rsidR="002171AE" w:rsidRDefault="002171AE" w:rsidP="002171AE">
      <w:pPr>
        <w:pStyle w:val="Heading2"/>
      </w:pPr>
    </w:p>
    <w:p w14:paraId="650BCDF3" w14:textId="77777777" w:rsidR="002171AE" w:rsidRDefault="002171AE" w:rsidP="002171AE">
      <w:pPr>
        <w:pStyle w:val="Heading2"/>
      </w:pPr>
    </w:p>
    <w:p w14:paraId="10E8CC1B" w14:textId="77777777" w:rsidR="002171AE" w:rsidRPr="00A00F44" w:rsidRDefault="002171AE" w:rsidP="002171AE">
      <w:pPr>
        <w:pStyle w:val="Heading3"/>
      </w:pPr>
    </w:p>
    <w:p w14:paraId="3A8C4F74" w14:textId="4DEADFB4" w:rsidR="002171AE" w:rsidRDefault="002171AE" w:rsidP="002171AE">
      <w:pPr>
        <w:pStyle w:val="Heading4"/>
      </w:pPr>
    </w:p>
    <w:p w14:paraId="4694E990" w14:textId="59D105BD" w:rsidR="002171AE" w:rsidRDefault="002171AE" w:rsidP="002171AE">
      <w:pPr>
        <w:pStyle w:val="Heading4"/>
      </w:pPr>
    </w:p>
    <w:p w14:paraId="27FD5711" w14:textId="6E3811C1" w:rsidR="002171AE" w:rsidRDefault="002171AE" w:rsidP="002171AE">
      <w:pPr>
        <w:pStyle w:val="Heading2"/>
      </w:pPr>
      <w:r>
        <w:lastRenderedPageBreak/>
        <w:t>Account 8</w:t>
      </w:r>
      <w:r w:rsidRPr="00337128">
        <w:t xml:space="preserve">: </w:t>
      </w:r>
    </w:p>
    <w:p w14:paraId="3D01FF11" w14:textId="77777777" w:rsidR="002171AE" w:rsidRDefault="002171AE" w:rsidP="002171AE">
      <w:pPr>
        <w:pStyle w:val="Heading3"/>
      </w:pPr>
      <w:r w:rsidRPr="007F18DC">
        <w:t>Purpose Statement:</w:t>
      </w:r>
    </w:p>
    <w:p w14:paraId="10A30B7E" w14:textId="77777777" w:rsidR="002171AE" w:rsidRDefault="002171AE" w:rsidP="002171AE">
      <w:pPr>
        <w:pStyle w:val="Heading3"/>
      </w:pPr>
    </w:p>
    <w:p w14:paraId="59FC8BDB" w14:textId="77777777" w:rsidR="002171AE" w:rsidRPr="00A00F44" w:rsidRDefault="002171AE" w:rsidP="002171AE">
      <w:pPr>
        <w:pStyle w:val="Heading4"/>
      </w:pPr>
    </w:p>
    <w:p w14:paraId="488E3B68" w14:textId="77777777" w:rsidR="002171AE" w:rsidRPr="00172204" w:rsidRDefault="002171AE" w:rsidP="002171AE">
      <w:pPr>
        <w:pStyle w:val="Heading3"/>
      </w:pPr>
      <w:r>
        <w:t xml:space="preserve">Envisioned </w:t>
      </w:r>
      <w:r w:rsidRPr="00172204">
        <w:t>Future:</w:t>
      </w:r>
    </w:p>
    <w:p w14:paraId="1389DF5F" w14:textId="77777777" w:rsidR="002171AE" w:rsidRDefault="002171AE" w:rsidP="002171AE">
      <w:pPr>
        <w:pStyle w:val="Heading3"/>
      </w:pPr>
    </w:p>
    <w:p w14:paraId="2B4B0A24" w14:textId="77777777" w:rsidR="002171AE" w:rsidRDefault="002171AE" w:rsidP="002171AE">
      <w:pPr>
        <w:pStyle w:val="Heading3"/>
      </w:pPr>
    </w:p>
    <w:p w14:paraId="78D0DD9E" w14:textId="77777777" w:rsidR="002171AE" w:rsidRDefault="002171AE" w:rsidP="002171AE">
      <w:pPr>
        <w:pStyle w:val="Heading3"/>
      </w:pPr>
      <w:r>
        <w:t>Inspiring Quote:</w:t>
      </w:r>
    </w:p>
    <w:p w14:paraId="7FD2EEBB" w14:textId="77777777" w:rsidR="002171AE" w:rsidRDefault="002171AE" w:rsidP="002171AE">
      <w:pPr>
        <w:pStyle w:val="Heading3"/>
      </w:pPr>
    </w:p>
    <w:p w14:paraId="5A1D7158" w14:textId="77777777" w:rsidR="002171AE" w:rsidRDefault="002171AE" w:rsidP="002171AE">
      <w:pPr>
        <w:pStyle w:val="Heading3"/>
      </w:pPr>
    </w:p>
    <w:p w14:paraId="36922F16" w14:textId="77777777" w:rsidR="002171AE" w:rsidRPr="00A917FE" w:rsidRDefault="002171AE" w:rsidP="002171AE">
      <w:pPr>
        <w:pStyle w:val="Heading3"/>
      </w:pPr>
      <w:r>
        <w:t>Current Reality:</w:t>
      </w:r>
    </w:p>
    <w:p w14:paraId="21252AF9" w14:textId="77777777" w:rsidR="002171AE" w:rsidRDefault="002171AE" w:rsidP="002171AE">
      <w:pPr>
        <w:pStyle w:val="Bullet"/>
        <w:numPr>
          <w:ilvl w:val="0"/>
          <w:numId w:val="0"/>
        </w:numPr>
        <w:spacing w:before="0"/>
        <w:ind w:left="994"/>
      </w:pPr>
    </w:p>
    <w:p w14:paraId="29EE4CFA" w14:textId="77777777" w:rsidR="002171AE" w:rsidRDefault="002171AE" w:rsidP="002171AE">
      <w:pPr>
        <w:pStyle w:val="Heading3"/>
      </w:pPr>
    </w:p>
    <w:p w14:paraId="360BE757" w14:textId="77777777" w:rsidR="002171AE" w:rsidRDefault="002171AE" w:rsidP="002171AE">
      <w:pPr>
        <w:pStyle w:val="Heading3"/>
      </w:pPr>
    </w:p>
    <w:p w14:paraId="01B6CA41" w14:textId="77777777" w:rsidR="002171AE" w:rsidRDefault="002171AE" w:rsidP="002171AE">
      <w:pPr>
        <w:pStyle w:val="Heading3"/>
      </w:pPr>
    </w:p>
    <w:p w14:paraId="5C79C454" w14:textId="77777777" w:rsidR="002171AE" w:rsidRDefault="002171AE" w:rsidP="002171AE">
      <w:pPr>
        <w:pStyle w:val="Heading3"/>
      </w:pPr>
    </w:p>
    <w:p w14:paraId="466DA482" w14:textId="77777777" w:rsidR="002171AE" w:rsidRDefault="002171AE" w:rsidP="002171AE">
      <w:pPr>
        <w:pStyle w:val="Heading3"/>
      </w:pPr>
      <w:r>
        <w:t>Specific Commitments:</w:t>
      </w:r>
    </w:p>
    <w:p w14:paraId="774CDF79" w14:textId="77777777" w:rsidR="002171AE" w:rsidRDefault="002171AE" w:rsidP="002171AE">
      <w:pPr>
        <w:pStyle w:val="Bullet"/>
        <w:numPr>
          <w:ilvl w:val="0"/>
          <w:numId w:val="0"/>
        </w:numPr>
        <w:spacing w:before="0"/>
        <w:ind w:left="994"/>
      </w:pPr>
    </w:p>
    <w:p w14:paraId="5B261366" w14:textId="77777777" w:rsidR="002171AE" w:rsidRDefault="002171AE" w:rsidP="002171AE">
      <w:pPr>
        <w:pStyle w:val="Heading2"/>
      </w:pPr>
    </w:p>
    <w:p w14:paraId="5EC3265D" w14:textId="77777777" w:rsidR="002171AE" w:rsidRDefault="002171AE" w:rsidP="002171AE">
      <w:pPr>
        <w:pStyle w:val="Heading2"/>
      </w:pPr>
    </w:p>
    <w:p w14:paraId="7FA3B6B7" w14:textId="77777777" w:rsidR="002171AE" w:rsidRDefault="002171AE" w:rsidP="002171AE">
      <w:pPr>
        <w:pStyle w:val="Heading2"/>
      </w:pPr>
    </w:p>
    <w:p w14:paraId="46A59120" w14:textId="77777777" w:rsidR="002171AE" w:rsidRPr="00A00F44" w:rsidRDefault="002171AE" w:rsidP="002171AE">
      <w:pPr>
        <w:pStyle w:val="Heading3"/>
      </w:pPr>
    </w:p>
    <w:p w14:paraId="42D607FD" w14:textId="77777777" w:rsidR="002171AE" w:rsidRPr="002171AE" w:rsidRDefault="002171AE" w:rsidP="002171AE">
      <w:pPr>
        <w:pStyle w:val="Heading4"/>
      </w:pPr>
    </w:p>
    <w:sectPr w:rsidR="002171AE" w:rsidRPr="002171AE" w:rsidSect="00F6039C">
      <w:headerReference w:type="default" r:id="rId7"/>
      <w:footerReference w:type="default" r:id="rId8"/>
      <w:headerReference w:type="first" r:id="rId9"/>
      <w:footerReference w:type="first" r:id="rId10"/>
      <w:type w:val="continuous"/>
      <w:pgSz w:w="12240" w:h="15840" w:code="1"/>
      <w:pgMar w:top="1080" w:right="1080" w:bottom="1440" w:left="108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2224DB" w14:textId="77777777" w:rsidR="001D10E6" w:rsidRDefault="001D10E6">
      <w:pPr>
        <w:spacing w:before="0"/>
      </w:pPr>
      <w:r>
        <w:separator/>
      </w:r>
    </w:p>
  </w:endnote>
  <w:endnote w:type="continuationSeparator" w:id="0">
    <w:p w14:paraId="74B02196" w14:textId="77777777" w:rsidR="001D10E6" w:rsidRDefault="001D10E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58F577-5A2A-914A-92E9-622FAFDFB38A}"/>
    <w:embedBold r:id="rId2" w:fontKey="{CABB8D1E-B1C9-EA41-8C7F-F90502186B92}"/>
    <w:embedItalic r:id="rId3" w:fontKey="{50870109-FD01-1D45-813B-64CAC07F87AB}"/>
    <w:embedBoldItalic r:id="rId4" w:fontKey="{560DBED4-8E11-574A-B479-7E1A34EF25F8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  <w:embedRegular r:id="rId9" w:fontKey="{F2F80415-1F09-3641-8285-E91BFA97538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0" w:fontKey="{BB3D3C5E-2A9B-AB42-B96E-F76C88FC7AB7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11" w:fontKey="{B2D629CD-6FFD-9147-A417-C1C7F981E84A}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12" w:fontKey="{113AFDD8-0DD2-8F40-A86C-84BB3097E77E}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  <w:embedRegular r:id="rId13" w:fontKey="{40BB947A-0D7D-A844-A310-A9DFC158516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12DD3539-F12C-B945-9E54-6BE2E3F30D61}"/>
    <w:embedItalic r:id="rId15" w:fontKey="{55A71A48-2975-2E4E-B09B-7AAACB5CD19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3B6FD2A6-E3C3-FA4B-8DB1-19493CB4B194}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8" w:fontKey="{85E86924-70AC-7A41-9EEB-DDA464B456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34585" w14:textId="77777777" w:rsidR="00BE54B7" w:rsidRDefault="00BE54B7" w:rsidP="00FD3D47">
    <w:pPr>
      <w:pStyle w:val="Footer"/>
      <w:tabs>
        <w:tab w:val="clear" w:pos="4320"/>
        <w:tab w:val="clear" w:pos="8640"/>
        <w:tab w:val="right" w:pos="10080"/>
      </w:tabs>
      <w:spacing w:before="0"/>
      <w:jc w:val="left"/>
    </w:pPr>
    <w:r w:rsidRPr="00BF0A4C">
      <w:rPr>
        <w:sz w:val="14"/>
      </w:rPr>
      <w:t xml:space="preserve">© 2016, Michael Hyatt and Daniel </w:t>
    </w:r>
    <w:proofErr w:type="spellStart"/>
    <w:r w:rsidRPr="00BF0A4C">
      <w:rPr>
        <w:sz w:val="14"/>
      </w:rPr>
      <w:t>Harkavy</w:t>
    </w:r>
    <w:proofErr w:type="spellEnd"/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6039C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DAC1E" w14:textId="77777777" w:rsidR="00BE54B7" w:rsidRPr="00BF0A4C" w:rsidRDefault="00BE54B7" w:rsidP="00FD3D47">
    <w:pPr>
      <w:pStyle w:val="Footer"/>
      <w:tabs>
        <w:tab w:val="clear" w:pos="8640"/>
        <w:tab w:val="right" w:pos="10080"/>
      </w:tabs>
      <w:spacing w:before="0"/>
      <w:jc w:val="left"/>
      <w:rPr>
        <w:sz w:val="14"/>
      </w:rPr>
    </w:pPr>
    <w:r w:rsidRPr="00BF0A4C">
      <w:rPr>
        <w:rStyle w:val="PageNumber"/>
        <w:sz w:val="14"/>
      </w:rPr>
      <w:t xml:space="preserve">© 2016, Michael Hyatt &amp; Daniel </w:t>
    </w:r>
    <w:proofErr w:type="spellStart"/>
    <w:r w:rsidRPr="00BF0A4C">
      <w:rPr>
        <w:rStyle w:val="PageNumber"/>
        <w:sz w:val="14"/>
      </w:rPr>
      <w:t>Harkavy</w:t>
    </w:r>
    <w:proofErr w:type="spellEnd"/>
    <w:r w:rsidRPr="00BF0A4C">
      <w:rPr>
        <w:rStyle w:val="PageNumber"/>
        <w:sz w:val="14"/>
      </w:rPr>
      <w:tab/>
    </w:r>
    <w:r w:rsidRPr="00BF0A4C">
      <w:rPr>
        <w:rStyle w:val="PageNumber"/>
        <w:sz w:val="14"/>
      </w:rPr>
      <w:tab/>
    </w:r>
    <w:r w:rsidRPr="00BF0A4C">
      <w:rPr>
        <w:rStyle w:val="PageNumber"/>
      </w:rPr>
      <w:fldChar w:fldCharType="begin"/>
    </w:r>
    <w:r w:rsidRPr="00BF0A4C">
      <w:rPr>
        <w:rStyle w:val="PageNumber"/>
      </w:rPr>
      <w:instrText xml:space="preserve"> PAGE </w:instrText>
    </w:r>
    <w:r w:rsidRPr="00BF0A4C">
      <w:rPr>
        <w:rStyle w:val="PageNumber"/>
      </w:rPr>
      <w:fldChar w:fldCharType="separate"/>
    </w:r>
    <w:r w:rsidR="00F6039C">
      <w:rPr>
        <w:rStyle w:val="PageNumber"/>
        <w:noProof/>
      </w:rPr>
      <w:t>1</w:t>
    </w:r>
    <w:r w:rsidRPr="00BF0A4C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E9DBBA" w14:textId="77777777" w:rsidR="001D10E6" w:rsidRDefault="001D10E6">
      <w:pPr>
        <w:spacing w:before="0"/>
      </w:pPr>
      <w:r>
        <w:separator/>
      </w:r>
    </w:p>
  </w:footnote>
  <w:footnote w:type="continuationSeparator" w:id="0">
    <w:p w14:paraId="0660D3FE" w14:textId="77777777" w:rsidR="001D10E6" w:rsidRDefault="001D10E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31A0E" w14:textId="6485B8EB" w:rsidR="00BE54B7" w:rsidRDefault="00BE54B7" w:rsidP="009836AB">
    <w:pPr>
      <w:pStyle w:val="Header"/>
      <w:pBdr>
        <w:bottom w:val="single" w:sz="4" w:space="1" w:color="auto"/>
      </w:pBdr>
      <w:tabs>
        <w:tab w:val="clear" w:pos="9600"/>
        <w:tab w:val="right" w:pos="10080"/>
      </w:tabs>
      <w:spacing w:before="0" w:after="520"/>
    </w:pPr>
    <w:r>
      <w:t>My Life Plan</w: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6F2AE4" w14:textId="3757FF6C" w:rsidR="00BE54B7" w:rsidRDefault="00BE54B7" w:rsidP="00040D1D">
    <w:pPr>
      <w:pStyle w:val="Header"/>
      <w:pBdr>
        <w:bottom w:val="none" w:sz="0" w:space="0" w:color="auto"/>
      </w:pBdr>
      <w:spacing w:before="0" w:after="520"/>
      <w:jc w:val="center"/>
    </w:pPr>
    <w:r>
      <w:rPr>
        <w:noProof/>
      </w:rPr>
      <w:drawing>
        <wp:inline distT="0" distB="0" distL="0" distR="0" wp14:anchorId="550078C1" wp14:editId="7784A918">
          <wp:extent cx="2947035" cy="4921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703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CD6217" w14:textId="77777777" w:rsidR="00BE54B7" w:rsidRDefault="00BE54B7">
    <w:pPr>
      <w:pStyle w:val="Header"/>
      <w:pBdr>
        <w:bottom w:val="none" w:sz="0" w:space="0" w:color="auto"/>
      </w:pBdr>
      <w:spacing w:before="0" w:after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9B6636DE"/>
    <w:lvl w:ilvl="0">
      <w:start w:val="1"/>
      <w:numFmt w:val="decimal"/>
      <w:pStyle w:val="Priorities"/>
      <w:lvlText w:val="%1."/>
      <w:lvlJc w:val="right"/>
      <w:pPr>
        <w:tabs>
          <w:tab w:val="num" w:pos="480"/>
        </w:tabs>
        <w:ind w:left="480" w:hanging="1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840"/>
        </w:tabs>
        <w:ind w:left="720" w:hanging="240"/>
      </w:pPr>
      <w:rPr>
        <w:rFonts w:ascii="Times" w:eastAsia="Times New Roman" w:hAnsi="Times" w:cs="Times New Roman"/>
      </w:rPr>
    </w:lvl>
    <w:lvl w:ilvl="2">
      <w:start w:val="1"/>
      <w:numFmt w:val="decimal"/>
      <w:lvlText w:val="%3)"/>
      <w:lvlJc w:val="right"/>
      <w:pPr>
        <w:tabs>
          <w:tab w:val="num" w:pos="1260"/>
        </w:tabs>
        <w:ind w:left="1260" w:hanging="24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68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2400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3120" w:hanging="72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3840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4560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5280" w:hanging="720"/>
      </w:pPr>
      <w:rPr>
        <w:rFonts w:hint="default"/>
      </w:rPr>
    </w:lvl>
  </w:abstractNum>
  <w:abstractNum w:abstractNumId="1" w15:restartNumberingAfterBreak="0">
    <w:nsid w:val="035757D1"/>
    <w:multiLevelType w:val="hybridMultilevel"/>
    <w:tmpl w:val="838C2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213B3"/>
    <w:multiLevelType w:val="hybridMultilevel"/>
    <w:tmpl w:val="C318EC3E"/>
    <w:lvl w:ilvl="0" w:tplc="68AC0C62">
      <w:start w:val="1"/>
      <w:numFmt w:val="bullet"/>
      <w:lvlText w:val=""/>
      <w:lvlJc w:val="left"/>
      <w:pPr>
        <w:tabs>
          <w:tab w:val="num" w:pos="1800"/>
        </w:tabs>
        <w:ind w:left="1440" w:firstLine="0"/>
      </w:pPr>
      <w:rPr>
        <w:rFonts w:ascii="Wingdings 2" w:hAnsi="Wingdings 2" w:hint="default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D4E45D8"/>
    <w:multiLevelType w:val="hybridMultilevel"/>
    <w:tmpl w:val="F7EEFCC8"/>
    <w:lvl w:ilvl="0" w:tplc="47723FBC">
      <w:start w:val="1"/>
      <w:numFmt w:val="bullet"/>
      <w:pStyle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3EC721E7"/>
    <w:multiLevelType w:val="multilevel"/>
    <w:tmpl w:val="AB02FC90"/>
    <w:lvl w:ilvl="0">
      <w:start w:val="1"/>
      <w:numFmt w:val="decimal"/>
      <w:lvlText w:val="%1."/>
      <w:lvlJc w:val="right"/>
      <w:pPr>
        <w:tabs>
          <w:tab w:val="num" w:pos="480"/>
        </w:tabs>
        <w:ind w:left="480" w:hanging="1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840"/>
        </w:tabs>
        <w:ind w:left="720" w:hanging="240"/>
      </w:pPr>
      <w:rPr>
        <w:rFonts w:ascii="Times" w:eastAsia="Times New Roman" w:hAnsi="Times" w:cs="Times New Roman"/>
      </w:rPr>
    </w:lvl>
    <w:lvl w:ilvl="2">
      <w:start w:val="1"/>
      <w:numFmt w:val="lowerLetter"/>
      <w:lvlText w:val="%3)"/>
      <w:lvlJc w:val="right"/>
      <w:pPr>
        <w:tabs>
          <w:tab w:val="num" w:pos="1260"/>
        </w:tabs>
        <w:ind w:left="1260" w:hanging="24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68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2400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3120" w:hanging="72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3840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4560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5280" w:hanging="720"/>
      </w:pPr>
      <w:rPr>
        <w:rFonts w:hint="default"/>
      </w:rPr>
    </w:lvl>
  </w:abstractNum>
  <w:abstractNum w:abstractNumId="5" w15:restartNumberingAfterBreak="0">
    <w:nsid w:val="5412091C"/>
    <w:multiLevelType w:val="hybridMultilevel"/>
    <w:tmpl w:val="11625C64"/>
    <w:lvl w:ilvl="0" w:tplc="012C5F28">
      <w:start w:val="1"/>
      <w:numFmt w:val="bullet"/>
      <w:pStyle w:val="Checkbox"/>
      <w:lvlText w:val=""/>
      <w:lvlJc w:val="left"/>
      <w:pPr>
        <w:tabs>
          <w:tab w:val="num" w:pos="1800"/>
        </w:tabs>
        <w:ind w:left="1680" w:hanging="240"/>
      </w:pPr>
      <w:rPr>
        <w:rFonts w:ascii="Wingdings 3" w:hAnsi="Wingdings 3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7A4455D6"/>
    <w:multiLevelType w:val="multilevel"/>
    <w:tmpl w:val="1D3AAC1A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12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600" w:hanging="240"/>
      </w:pPr>
    </w:lvl>
    <w:lvl w:ilvl="2">
      <w:start w:val="1"/>
      <w:numFmt w:val="decimal"/>
      <w:lvlText w:val="%3."/>
      <w:lvlJc w:val="right"/>
      <w:pPr>
        <w:tabs>
          <w:tab w:val="num" w:pos="840"/>
        </w:tabs>
        <w:ind w:left="840" w:hanging="120"/>
      </w:pPr>
    </w:lvl>
    <w:lvl w:ilvl="3">
      <w:start w:val="1"/>
      <w:numFmt w:val="lowerLetter"/>
      <w:lvlText w:val="%4)"/>
      <w:lvlJc w:val="left"/>
      <w:pPr>
        <w:tabs>
          <w:tab w:val="num" w:pos="1320"/>
        </w:tabs>
        <w:ind w:left="1260" w:hanging="300"/>
      </w:pPr>
    </w:lvl>
    <w:lvl w:ilvl="4">
      <w:start w:val="1"/>
      <w:numFmt w:val="decimal"/>
      <w:lvlText w:val="(%5)"/>
      <w:lvlJc w:val="left"/>
      <w:pPr>
        <w:tabs>
          <w:tab w:val="num" w:pos="1680"/>
        </w:tabs>
        <w:ind w:left="1500" w:hanging="180"/>
      </w:pPr>
    </w:lvl>
    <w:lvl w:ilvl="5">
      <w:start w:val="1"/>
      <w:numFmt w:val="lowerLetter"/>
      <w:lvlText w:val="(%6)"/>
      <w:lvlJc w:val="left"/>
      <w:pPr>
        <w:tabs>
          <w:tab w:val="num" w:pos="1860"/>
        </w:tabs>
        <w:ind w:left="1680" w:hanging="180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4320" w:hanging="720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5040" w:hanging="720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5760" w:hanging="72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6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intFractionalCharacterWidth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autoHyphenation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774"/>
    <w:rsid w:val="00040D1D"/>
    <w:rsid w:val="0004445C"/>
    <w:rsid w:val="00046730"/>
    <w:rsid w:val="000511B1"/>
    <w:rsid w:val="00053FBD"/>
    <w:rsid w:val="000E7277"/>
    <w:rsid w:val="00100885"/>
    <w:rsid w:val="00125725"/>
    <w:rsid w:val="001B3D1D"/>
    <w:rsid w:val="001D10E6"/>
    <w:rsid w:val="001E10C9"/>
    <w:rsid w:val="002152F0"/>
    <w:rsid w:val="002171AE"/>
    <w:rsid w:val="00230B21"/>
    <w:rsid w:val="00265B9A"/>
    <w:rsid w:val="002C692E"/>
    <w:rsid w:val="0031627B"/>
    <w:rsid w:val="003523C0"/>
    <w:rsid w:val="00353A04"/>
    <w:rsid w:val="003739F2"/>
    <w:rsid w:val="0039630D"/>
    <w:rsid w:val="003E69D6"/>
    <w:rsid w:val="004401C4"/>
    <w:rsid w:val="004D7499"/>
    <w:rsid w:val="004E45D6"/>
    <w:rsid w:val="004E59A1"/>
    <w:rsid w:val="005E1176"/>
    <w:rsid w:val="005E2AD5"/>
    <w:rsid w:val="005F4F90"/>
    <w:rsid w:val="00646895"/>
    <w:rsid w:val="006661D7"/>
    <w:rsid w:val="0068270C"/>
    <w:rsid w:val="007613A8"/>
    <w:rsid w:val="00765EA3"/>
    <w:rsid w:val="0080436F"/>
    <w:rsid w:val="008059B7"/>
    <w:rsid w:val="00856F96"/>
    <w:rsid w:val="00872539"/>
    <w:rsid w:val="008844BE"/>
    <w:rsid w:val="008B130C"/>
    <w:rsid w:val="0098013D"/>
    <w:rsid w:val="009836AB"/>
    <w:rsid w:val="00983775"/>
    <w:rsid w:val="00984107"/>
    <w:rsid w:val="00984A8C"/>
    <w:rsid w:val="009C27A3"/>
    <w:rsid w:val="009C7456"/>
    <w:rsid w:val="00A00F44"/>
    <w:rsid w:val="00A626CE"/>
    <w:rsid w:val="00A74774"/>
    <w:rsid w:val="00A900DA"/>
    <w:rsid w:val="00A917FE"/>
    <w:rsid w:val="00AA40D3"/>
    <w:rsid w:val="00AF3F3C"/>
    <w:rsid w:val="00B413D4"/>
    <w:rsid w:val="00B56154"/>
    <w:rsid w:val="00B83C0A"/>
    <w:rsid w:val="00BE54B7"/>
    <w:rsid w:val="00BF0A4C"/>
    <w:rsid w:val="00C67D36"/>
    <w:rsid w:val="00C74A32"/>
    <w:rsid w:val="00CD02B7"/>
    <w:rsid w:val="00CF4E89"/>
    <w:rsid w:val="00D05DBF"/>
    <w:rsid w:val="00D26424"/>
    <w:rsid w:val="00D44FE8"/>
    <w:rsid w:val="00D91A43"/>
    <w:rsid w:val="00DA1344"/>
    <w:rsid w:val="00DA54E9"/>
    <w:rsid w:val="00DA6084"/>
    <w:rsid w:val="00DD35C5"/>
    <w:rsid w:val="00DE322C"/>
    <w:rsid w:val="00E01A01"/>
    <w:rsid w:val="00E10616"/>
    <w:rsid w:val="00E30BCD"/>
    <w:rsid w:val="00E70EF4"/>
    <w:rsid w:val="00EE3A70"/>
    <w:rsid w:val="00EF2787"/>
    <w:rsid w:val="00EF293D"/>
    <w:rsid w:val="00F040A6"/>
    <w:rsid w:val="00F15F8D"/>
    <w:rsid w:val="00F343A5"/>
    <w:rsid w:val="00F5300E"/>
    <w:rsid w:val="00F55594"/>
    <w:rsid w:val="00F6039C"/>
    <w:rsid w:val="00F61DDC"/>
    <w:rsid w:val="00F7704B"/>
    <w:rsid w:val="00FD3D47"/>
    <w:rsid w:val="00FF674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4CB9779"/>
  <w15:docId w15:val="{8E8582C3-38B7-F946-AB60-AD74EC25F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2" w:qFormat="1"/>
    <w:lsdException w:name="heading 3" w:qFormat="1"/>
    <w:lsdException w:name="heading 4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F0BA5"/>
    <w:pPr>
      <w:spacing w:before="260"/>
    </w:pPr>
    <w:rPr>
      <w:rFonts w:ascii="Times" w:hAnsi="Times"/>
      <w:kern w:val="20"/>
      <w:sz w:val="24"/>
    </w:rPr>
  </w:style>
  <w:style w:type="paragraph" w:styleId="Heading1">
    <w:name w:val="heading 1"/>
    <w:basedOn w:val="Normal"/>
    <w:next w:val="Heading2"/>
    <w:qFormat/>
    <w:rsid w:val="00976BB2"/>
    <w:pPr>
      <w:keepNext/>
      <w:tabs>
        <w:tab w:val="right" w:pos="720"/>
        <w:tab w:val="right" w:pos="9600"/>
      </w:tabs>
      <w:spacing w:before="520"/>
      <w:outlineLvl w:val="0"/>
    </w:pPr>
    <w:rPr>
      <w:b/>
      <w:bCs/>
    </w:rPr>
  </w:style>
  <w:style w:type="paragraph" w:styleId="Heading2">
    <w:name w:val="heading 2"/>
    <w:basedOn w:val="Normal"/>
    <w:next w:val="Heading3"/>
    <w:link w:val="Heading2Char"/>
    <w:qFormat/>
    <w:rsid w:val="00856F96"/>
    <w:pPr>
      <w:tabs>
        <w:tab w:val="right" w:pos="1200"/>
        <w:tab w:val="left" w:pos="1440"/>
        <w:tab w:val="right" w:pos="9600"/>
      </w:tabs>
      <w:spacing w:before="520"/>
      <w:ind w:left="274"/>
      <w:outlineLvl w:val="1"/>
    </w:pPr>
    <w:rPr>
      <w:b/>
      <w:i/>
    </w:rPr>
  </w:style>
  <w:style w:type="paragraph" w:styleId="Heading3">
    <w:name w:val="heading 3"/>
    <w:basedOn w:val="Heading2"/>
    <w:next w:val="Heading4"/>
    <w:link w:val="Heading3Char"/>
    <w:qFormat/>
    <w:rsid w:val="00856F96"/>
    <w:pPr>
      <w:tabs>
        <w:tab w:val="clear" w:pos="1200"/>
        <w:tab w:val="clear" w:pos="1440"/>
        <w:tab w:val="left" w:pos="2700"/>
      </w:tabs>
      <w:spacing w:before="260"/>
      <w:ind w:left="2708" w:hanging="2074"/>
      <w:outlineLvl w:val="2"/>
    </w:pPr>
    <w:rPr>
      <w:b w:val="0"/>
    </w:rPr>
  </w:style>
  <w:style w:type="paragraph" w:styleId="Heading4">
    <w:name w:val="heading 4"/>
    <w:basedOn w:val="Normal"/>
    <w:link w:val="Heading4Char"/>
    <w:qFormat/>
    <w:rsid w:val="007F18DC"/>
    <w:pPr>
      <w:spacing w:before="240"/>
      <w:ind w:left="990"/>
      <w:outlineLvl w:val="3"/>
    </w:pPr>
  </w:style>
  <w:style w:type="paragraph" w:styleId="Heading5">
    <w:name w:val="heading 5"/>
    <w:basedOn w:val="Normal"/>
    <w:qFormat/>
    <w:pPr>
      <w:tabs>
        <w:tab w:val="left" w:pos="900"/>
        <w:tab w:val="left" w:pos="1140"/>
      </w:tabs>
      <w:spacing w:before="240"/>
      <w:outlineLvl w:val="4"/>
    </w:p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Arial" w:hAnsi="Arial"/>
      <w:i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pPr>
      <w:spacing w:before="240"/>
      <w:ind w:left="960"/>
    </w:pPr>
  </w:style>
  <w:style w:type="paragraph" w:styleId="Footer">
    <w:name w:val="footer"/>
    <w:basedOn w:val="Normal"/>
    <w:pPr>
      <w:tabs>
        <w:tab w:val="center" w:pos="4320"/>
        <w:tab w:val="right" w:pos="8640"/>
      </w:tabs>
      <w:spacing w:before="240"/>
      <w:jc w:val="center"/>
    </w:pPr>
  </w:style>
  <w:style w:type="paragraph" w:styleId="Header">
    <w:name w:val="header"/>
    <w:basedOn w:val="Normal"/>
    <w:pPr>
      <w:pBdr>
        <w:bottom w:val="single" w:sz="6" w:space="4" w:color="auto"/>
      </w:pBdr>
      <w:tabs>
        <w:tab w:val="right" w:pos="9600"/>
      </w:tabs>
      <w:spacing w:after="720"/>
    </w:pPr>
    <w:rPr>
      <w:b/>
    </w:rPr>
  </w:style>
  <w:style w:type="paragraph" w:styleId="Title">
    <w:name w:val="Title"/>
    <w:basedOn w:val="Normal"/>
    <w:next w:val="Subtitle"/>
    <w:qFormat/>
    <w:pPr>
      <w:spacing w:before="0"/>
      <w:jc w:val="center"/>
    </w:pPr>
    <w:rPr>
      <w:b/>
      <w:caps/>
    </w:rPr>
  </w:style>
  <w:style w:type="paragraph" w:styleId="Subtitle">
    <w:name w:val="Subtitle"/>
    <w:basedOn w:val="Title"/>
    <w:next w:val="Normal"/>
    <w:qFormat/>
    <w:pPr>
      <w:spacing w:after="720"/>
    </w:pPr>
    <w:rPr>
      <w:b w:val="0"/>
      <w:i/>
    </w:rPr>
  </w:style>
  <w:style w:type="paragraph" w:customStyle="1" w:styleId="Dept">
    <w:name w:val="Dept"/>
    <w:basedOn w:val="Normal"/>
    <w:pPr>
      <w:jc w:val="center"/>
    </w:pPr>
    <w:rPr>
      <w:smallCaps/>
      <w:sz w:val="26"/>
    </w:rPr>
  </w:style>
  <w:style w:type="paragraph" w:customStyle="1" w:styleId="Lev2Text">
    <w:name w:val="Lev 2 Text"/>
    <w:basedOn w:val="Normal"/>
    <w:pPr>
      <w:tabs>
        <w:tab w:val="left" w:pos="1680"/>
      </w:tabs>
      <w:spacing w:before="240"/>
      <w:ind w:left="1440" w:hanging="1440"/>
    </w:pPr>
  </w:style>
  <w:style w:type="paragraph" w:customStyle="1" w:styleId="Bullet">
    <w:name w:val="Bullet"/>
    <w:basedOn w:val="Lev2Text"/>
    <w:rsid w:val="00172204"/>
    <w:pPr>
      <w:numPr>
        <w:numId w:val="7"/>
      </w:numPr>
      <w:tabs>
        <w:tab w:val="clear" w:pos="1680"/>
        <w:tab w:val="left" w:pos="1260"/>
      </w:tabs>
      <w:ind w:left="1260" w:hanging="270"/>
    </w:pPr>
  </w:style>
  <w:style w:type="paragraph" w:customStyle="1" w:styleId="EnvelopeAddress1">
    <w:name w:val="Envelope Address1"/>
    <w:basedOn w:val="Normal"/>
    <w:pPr>
      <w:framePr w:w="7920" w:h="1980" w:hRule="exact" w:hSpace="180" w:wrap="auto" w:hAnchor="text" w:xAlign="center" w:yAlign="bottom"/>
      <w:ind w:left="2880"/>
    </w:pPr>
  </w:style>
  <w:style w:type="paragraph" w:styleId="MacroText">
    <w:name w:val="macro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Date">
    <w:name w:val="Date"/>
    <w:basedOn w:val="Subtitle"/>
    <w:pPr>
      <w:spacing w:after="520"/>
    </w:pPr>
    <w:rPr>
      <w:caps w:val="0"/>
    </w:rPr>
  </w:style>
  <w:style w:type="character" w:styleId="PageNumber">
    <w:name w:val="page number"/>
    <w:basedOn w:val="DefaultParagraphFont"/>
  </w:style>
  <w:style w:type="paragraph" w:customStyle="1" w:styleId="Text1">
    <w:name w:val="Text 1"/>
    <w:basedOn w:val="Normal"/>
    <w:rsid w:val="00976BB2"/>
    <w:pPr>
      <w:tabs>
        <w:tab w:val="left" w:pos="2070"/>
      </w:tabs>
      <w:ind w:left="2070" w:hanging="1800"/>
    </w:pPr>
  </w:style>
  <w:style w:type="paragraph" w:customStyle="1" w:styleId="Checkbox">
    <w:name w:val="Checkbox"/>
    <w:basedOn w:val="Normal"/>
    <w:pPr>
      <w:numPr>
        <w:numId w:val="3"/>
      </w:numPr>
      <w:tabs>
        <w:tab w:val="clear" w:pos="1800"/>
        <w:tab w:val="left" w:pos="360"/>
      </w:tabs>
      <w:spacing w:before="0"/>
      <w:ind w:left="372" w:hanging="360"/>
    </w:pPr>
  </w:style>
  <w:style w:type="paragraph" w:styleId="NormalWeb">
    <w:name w:val="Normal (Web)"/>
    <w:basedOn w:val="Normal"/>
    <w:pPr>
      <w:spacing w:before="0" w:line="240" w:lineRule="atLeast"/>
    </w:pPr>
    <w:rPr>
      <w:rFonts w:ascii="Arial" w:eastAsia="Arial Unicode MS" w:hAnsi="Arial" w:cs="Arial"/>
      <w:kern w:val="0"/>
      <w:sz w:val="20"/>
    </w:rPr>
  </w:style>
  <w:style w:type="paragraph" w:customStyle="1" w:styleId="Name">
    <w:name w:val="Name"/>
    <w:basedOn w:val="Normal"/>
    <w:rsid w:val="007F0BA5"/>
    <w:pPr>
      <w:spacing w:before="0"/>
      <w:jc w:val="center"/>
    </w:pPr>
  </w:style>
  <w:style w:type="character" w:customStyle="1" w:styleId="Heading2Char">
    <w:name w:val="Heading 2 Char"/>
    <w:link w:val="Heading2"/>
    <w:rsid w:val="00856F96"/>
    <w:rPr>
      <w:rFonts w:ascii="Times" w:hAnsi="Times"/>
      <w:b/>
      <w:i/>
      <w:kern w:val="20"/>
      <w:sz w:val="24"/>
    </w:rPr>
  </w:style>
  <w:style w:type="paragraph" w:customStyle="1" w:styleId="Priorities">
    <w:name w:val="Priorities"/>
    <w:basedOn w:val="Normal"/>
    <w:rsid w:val="00976BB2"/>
    <w:pPr>
      <w:numPr>
        <w:numId w:val="1"/>
      </w:numPr>
      <w:tabs>
        <w:tab w:val="clear" w:pos="480"/>
        <w:tab w:val="num" w:pos="630"/>
      </w:tabs>
      <w:spacing w:before="0"/>
      <w:ind w:left="630"/>
    </w:pPr>
  </w:style>
  <w:style w:type="paragraph" w:customStyle="1" w:styleId="Comment">
    <w:name w:val="Comment"/>
    <w:basedOn w:val="Normal"/>
    <w:rsid w:val="00976BB2"/>
    <w:pPr>
      <w:ind w:left="270"/>
    </w:pPr>
    <w:rPr>
      <w:i/>
    </w:rPr>
  </w:style>
  <w:style w:type="paragraph" w:styleId="List">
    <w:name w:val="List"/>
    <w:basedOn w:val="Normal"/>
    <w:rsid w:val="007F18DC"/>
    <w:pPr>
      <w:ind w:left="990"/>
      <w:contextualSpacing/>
    </w:pPr>
  </w:style>
  <w:style w:type="character" w:customStyle="1" w:styleId="Heading3Char">
    <w:name w:val="Heading 3 Char"/>
    <w:link w:val="Heading3"/>
    <w:rsid w:val="00856F96"/>
    <w:rPr>
      <w:rFonts w:ascii="Times" w:hAnsi="Times"/>
      <w:i/>
      <w:kern w:val="20"/>
      <w:sz w:val="24"/>
    </w:rPr>
  </w:style>
  <w:style w:type="character" w:customStyle="1" w:styleId="Heading4Char">
    <w:name w:val="Heading 4 Char"/>
    <w:link w:val="Heading4"/>
    <w:rsid w:val="006D352D"/>
    <w:rPr>
      <w:rFonts w:ascii="Times" w:hAnsi="Times"/>
      <w:kern w:val="20"/>
      <w:sz w:val="24"/>
    </w:rPr>
  </w:style>
  <w:style w:type="paragraph" w:styleId="BalloonText">
    <w:name w:val="Balloon Text"/>
    <w:basedOn w:val="Normal"/>
    <w:link w:val="BalloonTextChar"/>
    <w:rsid w:val="00646895"/>
    <w:pPr>
      <w:spacing w:before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46895"/>
    <w:rPr>
      <w:rFonts w:ascii="Lucida Grande" w:hAnsi="Lucida Grande" w:cs="Lucida Grande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7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Documents%20and%20Settings\Mhyatt\Application%20Data\Microsoft\Templates\Nelson\Meeting%20Agend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Settings\Mhyatt\Application Data\Microsoft\Templates\Nelson\Meeting Agenda.dot</Template>
  <TotalTime>6</TotalTime>
  <Pages>10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Life Plan</vt:lpstr>
    </vt:vector>
  </TitlesOfParts>
  <Manager/>
  <Company/>
  <LinksUpToDate>false</LinksUpToDate>
  <CharactersWithSpaces>1285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Life Plan</dc:title>
  <dc:subject/>
  <dc:creator>Michael S. Hyatt</dc:creator>
  <cp:keywords>Life Plan Balance Priorities</cp:keywords>
  <dc:description/>
  <cp:lastModifiedBy>Dave DeVries</cp:lastModifiedBy>
  <cp:revision>2</cp:revision>
  <cp:lastPrinted>2018-11-15T17:04:00Z</cp:lastPrinted>
  <dcterms:created xsi:type="dcterms:W3CDTF">2020-02-10T22:58:00Z</dcterms:created>
  <dcterms:modified xsi:type="dcterms:W3CDTF">2020-02-10T22:58:00Z</dcterms:modified>
  <cp:category/>
</cp:coreProperties>
</file>